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F3FC3" w14:textId="77777777" w:rsidR="00AE7A77" w:rsidRPr="00CF4BC6" w:rsidRDefault="00045461" w:rsidP="00752E9C">
      <w:pPr>
        <w:pStyle w:val="GraphicAnchor"/>
      </w:pPr>
      <w:r w:rsidRPr="00CF4BC6">
        <w:rPr>
          <w:noProof/>
          <w:lang w:bidi="en-GB"/>
        </w:rPr>
        <mc:AlternateContent>
          <mc:Choice Requires="wpg">
            <w:drawing>
              <wp:anchor distT="0" distB="0" distL="114300" distR="114300" simplePos="0" relativeHeight="251728896" behindDoc="1" locked="1" layoutInCell="1" allowOverlap="1" wp14:anchorId="2461B067" wp14:editId="52B9197D">
                <wp:simplePos x="0" y="0"/>
                <wp:positionH relativeFrom="column">
                  <wp:posOffset>-276225</wp:posOffset>
                </wp:positionH>
                <wp:positionV relativeFrom="paragraph">
                  <wp:posOffset>-457200</wp:posOffset>
                </wp:positionV>
                <wp:extent cx="7543800" cy="10698480"/>
                <wp:effectExtent l="0" t="0" r="0" b="762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43800" cy="10698480"/>
                          <a:chOff x="0" y="0"/>
                          <a:chExt cx="7770092" cy="10064698"/>
                        </a:xfrm>
                      </wpg:grpSpPr>
                      <wps:wsp>
                        <wps:cNvPr id="43"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4"/>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286B6F" id="Group 2" o:spid="_x0000_s1026" alt="&quot;&quot;" style="position:absolute;margin-left:-21.75pt;margin-top:-36pt;width:594pt;height:842.4pt;z-index:-251587584;mso-width-relative:margin;mso-height-relative:margin"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" path="m5139,15839r-2,-75l5130,15689r-10,-73l5105,15544r-19,-70l5063,15405r-27,-67l5006,15273r-34,-63l4935,15149r-40,-59l4851,15034r-46,-54l4755,14928r-52,-48l4648,14834r-57,-43l4531,14752r-62,-37l4405,14682r-66,-30l4271,14626r-70,-22l4129,14585r-73,-14l3982,14560r-76,-7l3840,14552,3840,,,,,15840r3840,l3840,15839r1299,e" fillcolor="#cede69 [3206]"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44"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009949 [3207]"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cede69 [3206]"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w10:anchorlock/>
              </v:group>
            </w:pict>
          </mc:Fallback>
        </mc:AlternateContent>
      </w:r>
    </w:p>
    <w:tbl>
      <w:tblPr>
        <w:tblpPr w:leftFromText="180" w:rightFromText="180" w:vertAnchor="text" w:tblpX="-284" w:tblpY="1"/>
        <w:tblOverlap w:val="never"/>
        <w:tblW w:w="11326" w:type="dxa"/>
        <w:tblCellMar>
          <w:left w:w="0" w:type="dxa"/>
          <w:right w:w="0" w:type="dxa"/>
        </w:tblCellMar>
        <w:tblLook w:val="0600" w:firstRow="0" w:lastRow="0" w:firstColumn="0" w:lastColumn="0" w:noHBand="1" w:noVBand="1"/>
      </w:tblPr>
      <w:tblGrid>
        <w:gridCol w:w="3069"/>
        <w:gridCol w:w="1288"/>
        <w:gridCol w:w="6969"/>
      </w:tblGrid>
      <w:tr w:rsidR="000C05AE" w:rsidRPr="00CF4BC6" w14:paraId="4F05E13B" w14:textId="77777777" w:rsidTr="005D69EA">
        <w:tc>
          <w:tcPr>
            <w:tcW w:w="3069" w:type="dxa"/>
          </w:tcPr>
          <w:p w14:paraId="3B0E0022" w14:textId="77777777" w:rsidR="000C05AE" w:rsidRPr="00CF4BC6" w:rsidRDefault="000C05AE" w:rsidP="005D69EA">
            <w:pPr>
              <w:rPr>
                <w:rFonts w:ascii="Times New Roman"/>
                <w:sz w:val="17"/>
              </w:rPr>
            </w:pPr>
          </w:p>
        </w:tc>
        <w:tc>
          <w:tcPr>
            <w:tcW w:w="1288" w:type="dxa"/>
          </w:tcPr>
          <w:p w14:paraId="2327E3E2" w14:textId="77777777" w:rsidR="000C05AE" w:rsidRPr="007B327C" w:rsidRDefault="000C05AE" w:rsidP="005D69EA">
            <w:pPr>
              <w:rPr>
                <w:rFonts w:ascii="Times New Roman"/>
                <w:sz w:val="36"/>
                <w:szCs w:val="36"/>
              </w:rPr>
            </w:pPr>
          </w:p>
        </w:tc>
        <w:tc>
          <w:tcPr>
            <w:tcW w:w="6969" w:type="dxa"/>
          </w:tcPr>
          <w:p w14:paraId="4C5E0C2C" w14:textId="246C45C1" w:rsidR="000C05AE" w:rsidRPr="0073497B" w:rsidRDefault="00DA6E8B" w:rsidP="005D69EA">
            <w:pPr>
              <w:pStyle w:val="MastheadGREEN"/>
              <w:jc w:val="center"/>
              <w:rPr>
                <w:sz w:val="44"/>
                <w:szCs w:val="44"/>
              </w:rPr>
            </w:pPr>
            <w:r w:rsidRPr="0073497B">
              <w:rPr>
                <w:sz w:val="44"/>
                <w:szCs w:val="44"/>
              </w:rPr>
              <w:t>Newent Doctors</w:t>
            </w:r>
            <w:r w:rsidR="0029386A" w:rsidRPr="0073497B">
              <w:rPr>
                <w:sz w:val="44"/>
                <w:szCs w:val="44"/>
              </w:rPr>
              <w:t xml:space="preserve"> </w:t>
            </w:r>
            <w:r w:rsidR="007B327C" w:rsidRPr="0073497B">
              <w:rPr>
                <w:sz w:val="44"/>
                <w:szCs w:val="44"/>
              </w:rPr>
              <w:t>Practice at Holts Health Centre, Watery Lane</w:t>
            </w:r>
          </w:p>
        </w:tc>
      </w:tr>
      <w:tr w:rsidR="000C05AE" w:rsidRPr="00CF4BC6" w14:paraId="1A7B219B" w14:textId="77777777" w:rsidTr="005D69EA">
        <w:trPr>
          <w:trHeight w:val="869"/>
        </w:trPr>
        <w:tc>
          <w:tcPr>
            <w:tcW w:w="3069" w:type="dxa"/>
          </w:tcPr>
          <w:p w14:paraId="2F9E67D5" w14:textId="77777777" w:rsidR="000C05AE" w:rsidRPr="00CF4BC6" w:rsidRDefault="000C05AE" w:rsidP="005D69EA">
            <w:pPr>
              <w:rPr>
                <w:rFonts w:ascii="Times New Roman"/>
                <w:sz w:val="17"/>
              </w:rPr>
            </w:pPr>
          </w:p>
        </w:tc>
        <w:tc>
          <w:tcPr>
            <w:tcW w:w="1288" w:type="dxa"/>
          </w:tcPr>
          <w:p w14:paraId="6B021039" w14:textId="77777777" w:rsidR="000C05AE" w:rsidRPr="00CF4BC6" w:rsidRDefault="000C05AE" w:rsidP="005D69EA">
            <w:pPr>
              <w:rPr>
                <w:rFonts w:ascii="Times New Roman"/>
                <w:sz w:val="17"/>
              </w:rPr>
            </w:pPr>
          </w:p>
        </w:tc>
        <w:tc>
          <w:tcPr>
            <w:tcW w:w="6969" w:type="dxa"/>
          </w:tcPr>
          <w:p w14:paraId="49353D3D" w14:textId="77777777" w:rsidR="000C05AE" w:rsidRPr="00CF4BC6" w:rsidRDefault="000C05AE" w:rsidP="005D69EA">
            <w:pPr>
              <w:rPr>
                <w:rFonts w:ascii="Times New Roman"/>
                <w:sz w:val="17"/>
              </w:rPr>
            </w:pPr>
          </w:p>
        </w:tc>
      </w:tr>
      <w:tr w:rsidR="00FE1BE8" w:rsidRPr="00CF4BC6" w14:paraId="5C100A16" w14:textId="77777777" w:rsidTr="005D69EA">
        <w:tc>
          <w:tcPr>
            <w:tcW w:w="3069" w:type="dxa"/>
            <w:vMerge w:val="restart"/>
            <w:vAlign w:val="bottom"/>
          </w:tcPr>
          <w:p w14:paraId="25099CC8" w14:textId="2A426F94" w:rsidR="00FE1BE8" w:rsidRPr="00C55986" w:rsidRDefault="00FE1BE8" w:rsidP="005D69EA">
            <w:pPr>
              <w:pStyle w:val="H2SidebarGREEN"/>
              <w:ind w:left="0"/>
              <w:rPr>
                <w:rFonts w:asciiTheme="minorHAnsi" w:hAnsiTheme="minorHAnsi"/>
                <w:i/>
                <w:iCs/>
                <w:sz w:val="32"/>
                <w:szCs w:val="32"/>
              </w:rPr>
            </w:pPr>
            <w:r w:rsidRPr="00C55986">
              <w:rPr>
                <w:rFonts w:asciiTheme="minorHAnsi" w:hAnsiTheme="minorHAnsi"/>
                <w:i/>
                <w:iCs/>
                <w:sz w:val="32"/>
                <w:szCs w:val="32"/>
              </w:rPr>
              <w:t>Improving the health, well-being, and lives of those we care for by providing a high-quality patient centred service for our community.</w:t>
            </w:r>
          </w:p>
          <w:p w14:paraId="154FA067" w14:textId="77777777" w:rsidR="00FE1BE8" w:rsidRDefault="00FE1BE8" w:rsidP="005D69EA">
            <w:pPr>
              <w:rPr>
                <w:b/>
                <w:u w:val="single"/>
              </w:rPr>
            </w:pPr>
            <w:r>
              <w:rPr>
                <w:b/>
                <w:u w:val="single"/>
              </w:rPr>
              <w:t xml:space="preserve">Our website is </w:t>
            </w:r>
            <w:hyperlink r:id="rId10">
              <w:r>
                <w:rPr>
                  <w:b/>
                  <w:color w:val="1155CC"/>
                  <w:u w:val="single"/>
                </w:rPr>
                <w:t>https://newentdoctors.nhs.uk</w:t>
              </w:r>
            </w:hyperlink>
          </w:p>
          <w:p w14:paraId="3D8659AD" w14:textId="77777777" w:rsidR="001A4597" w:rsidRDefault="001A4597" w:rsidP="005D69EA">
            <w:pPr>
              <w:rPr>
                <w:b/>
                <w:u w:val="single"/>
              </w:rPr>
            </w:pPr>
            <w:r>
              <w:rPr>
                <w:b/>
                <w:u w:val="single"/>
              </w:rPr>
              <w:t>To contact us:</w:t>
            </w:r>
          </w:p>
          <w:p w14:paraId="662B1E3B" w14:textId="77777777" w:rsidR="001A4597" w:rsidRPr="001A4597" w:rsidRDefault="001A4597" w:rsidP="005D69EA">
            <w:pPr>
              <w:rPr>
                <w:bCs/>
                <w:color w:val="000000" w:themeColor="text1"/>
              </w:rPr>
            </w:pPr>
            <w:r w:rsidRPr="001A4597">
              <w:rPr>
                <w:bCs/>
                <w:color w:val="000000" w:themeColor="text1"/>
              </w:rPr>
              <w:t>Please see the website or contact reception</w:t>
            </w:r>
          </w:p>
          <w:p w14:paraId="4E539EA2" w14:textId="61D63CD9" w:rsidR="00FE1BE8" w:rsidRPr="00CF4BC6" w:rsidRDefault="00FE1BE8" w:rsidP="005D69EA">
            <w:pPr>
              <w:pStyle w:val="SidebarBody"/>
            </w:pPr>
          </w:p>
        </w:tc>
        <w:tc>
          <w:tcPr>
            <w:tcW w:w="1288" w:type="dxa"/>
          </w:tcPr>
          <w:p w14:paraId="78F97AEC" w14:textId="77777777" w:rsidR="00FE1BE8" w:rsidRPr="00CF4BC6" w:rsidRDefault="00FE1BE8" w:rsidP="005D69EA">
            <w:pPr>
              <w:rPr>
                <w:rFonts w:ascii="Times New Roman"/>
                <w:sz w:val="17"/>
              </w:rPr>
            </w:pPr>
          </w:p>
        </w:tc>
        <w:tc>
          <w:tcPr>
            <w:tcW w:w="6969" w:type="dxa"/>
          </w:tcPr>
          <w:p w14:paraId="15EDBA48" w14:textId="4795F719" w:rsidR="00FE1BE8" w:rsidRPr="007B327C" w:rsidRDefault="00907FA2" w:rsidP="005D69EA">
            <w:pPr>
              <w:spacing w:before="0"/>
              <w:jc w:val="center"/>
              <w:rPr>
                <w:i/>
                <w:iCs/>
                <w:sz w:val="32"/>
                <w:szCs w:val="32"/>
              </w:rPr>
            </w:pPr>
            <w:r w:rsidRPr="007B327C">
              <w:rPr>
                <w:i/>
                <w:iCs/>
                <w:noProof/>
                <w:sz w:val="32"/>
                <w:szCs w:val="32"/>
                <w:lang w:bidi="en-GB"/>
              </w:rPr>
              <w:t>A quarterly Newsletter Issued by the Practice</w:t>
            </w:r>
          </w:p>
        </w:tc>
      </w:tr>
      <w:tr w:rsidR="00FE1BE8" w:rsidRPr="00CF4BC6" w14:paraId="4A7FDE98" w14:textId="77777777" w:rsidTr="005D69EA">
        <w:trPr>
          <w:trHeight w:val="288"/>
        </w:trPr>
        <w:tc>
          <w:tcPr>
            <w:tcW w:w="3069" w:type="dxa"/>
            <w:vMerge/>
          </w:tcPr>
          <w:p w14:paraId="6E5FD517" w14:textId="4183EF74" w:rsidR="00FE1BE8" w:rsidRPr="00CF4BC6" w:rsidRDefault="00FE1BE8" w:rsidP="005D69EA">
            <w:pPr>
              <w:pStyle w:val="SidebarBody"/>
              <w:rPr>
                <w:rFonts w:ascii="Times New Roman"/>
                <w:sz w:val="17"/>
              </w:rPr>
            </w:pPr>
          </w:p>
        </w:tc>
        <w:tc>
          <w:tcPr>
            <w:tcW w:w="1288" w:type="dxa"/>
          </w:tcPr>
          <w:p w14:paraId="6D7ED128" w14:textId="77777777" w:rsidR="00FE1BE8" w:rsidRPr="00CF4BC6" w:rsidRDefault="00FE1BE8" w:rsidP="005D69EA">
            <w:pPr>
              <w:spacing w:before="0"/>
              <w:rPr>
                <w:rFonts w:ascii="Times New Roman"/>
                <w:sz w:val="17"/>
              </w:rPr>
            </w:pPr>
          </w:p>
        </w:tc>
        <w:tc>
          <w:tcPr>
            <w:tcW w:w="6969" w:type="dxa"/>
          </w:tcPr>
          <w:p w14:paraId="352AEAD6" w14:textId="77777777" w:rsidR="00FE1BE8" w:rsidRPr="00CF4BC6" w:rsidRDefault="00FE1BE8" w:rsidP="005D69EA">
            <w:pPr>
              <w:spacing w:before="0"/>
              <w:rPr>
                <w:rFonts w:ascii="Times New Roman"/>
                <w:sz w:val="17"/>
              </w:rPr>
            </w:pPr>
          </w:p>
        </w:tc>
      </w:tr>
      <w:tr w:rsidR="00FE1BE8" w:rsidRPr="00CF4BC6" w14:paraId="39EF1C4F" w14:textId="77777777" w:rsidTr="005D69EA">
        <w:trPr>
          <w:trHeight w:val="6768"/>
        </w:trPr>
        <w:tc>
          <w:tcPr>
            <w:tcW w:w="3069" w:type="dxa"/>
            <w:vMerge/>
            <w:vAlign w:val="center"/>
          </w:tcPr>
          <w:p w14:paraId="18B5E6B8" w14:textId="00C62FAB" w:rsidR="00FE1BE8" w:rsidRPr="00CF4BC6" w:rsidRDefault="00FE1BE8" w:rsidP="005D69EA">
            <w:pPr>
              <w:pStyle w:val="SidebarBody"/>
            </w:pPr>
          </w:p>
        </w:tc>
        <w:tc>
          <w:tcPr>
            <w:tcW w:w="1288" w:type="dxa"/>
          </w:tcPr>
          <w:p w14:paraId="1560E5A1" w14:textId="77777777" w:rsidR="00FE1BE8" w:rsidRPr="00CF4BC6" w:rsidRDefault="00FE1BE8" w:rsidP="005D69EA">
            <w:pPr>
              <w:rPr>
                <w:rFonts w:ascii="Times New Roman"/>
                <w:sz w:val="17"/>
              </w:rPr>
            </w:pPr>
          </w:p>
        </w:tc>
        <w:tc>
          <w:tcPr>
            <w:tcW w:w="6969" w:type="dxa"/>
            <w:tcMar>
              <w:right w:w="288" w:type="dxa"/>
            </w:tcMar>
          </w:tcPr>
          <w:p w14:paraId="41562196" w14:textId="3BD75E65" w:rsidR="00FE1BE8" w:rsidRPr="00CF4BC6" w:rsidRDefault="00FE1BE8" w:rsidP="005D69EA">
            <w:pPr>
              <w:pStyle w:val="H1Headers"/>
            </w:pPr>
            <w:r>
              <w:t>Introduction</w:t>
            </w:r>
          </w:p>
          <w:p w14:paraId="17387A8E" w14:textId="49F3F1DA" w:rsidR="009047E8" w:rsidRDefault="009047E8" w:rsidP="005D69EA">
            <w:r w:rsidRPr="009047E8">
              <w:t xml:space="preserve">Hello again. This is our </w:t>
            </w:r>
            <w:r w:rsidR="00D43C4B">
              <w:t>fourth</w:t>
            </w:r>
            <w:r w:rsidR="00F14D9B">
              <w:t xml:space="preserve"> </w:t>
            </w:r>
            <w:r w:rsidRPr="009047E8">
              <w:t xml:space="preserve">quarterly newsletter. </w:t>
            </w:r>
            <w:r w:rsidR="0053598C" w:rsidRPr="0053598C">
              <w:t>We hope that you found the previous ones issued to be interesting and informative</w:t>
            </w:r>
            <w:r w:rsidRPr="009047E8">
              <w:t xml:space="preserve">. </w:t>
            </w:r>
          </w:p>
          <w:p w14:paraId="78CA630B" w14:textId="0E9FDC00" w:rsidR="00FE1BE8" w:rsidRDefault="009047E8" w:rsidP="005D69EA">
            <w:r w:rsidRPr="009047E8">
              <w:t xml:space="preserve">The newsletter is aimed at </w:t>
            </w:r>
            <w:proofErr w:type="gramStart"/>
            <w:r w:rsidRPr="009047E8">
              <w:t>all of</w:t>
            </w:r>
            <w:proofErr w:type="gramEnd"/>
            <w:r w:rsidRPr="009047E8">
              <w:t xml:space="preserve"> our patients and carers and a reminder that its purpose is </w:t>
            </w:r>
            <w:proofErr w:type="gramStart"/>
            <w:r w:rsidRPr="009047E8">
              <w:t>twofold</w:t>
            </w:r>
            <w:r w:rsidR="00FE1BE8">
              <w:t>:-</w:t>
            </w:r>
            <w:proofErr w:type="gramEnd"/>
          </w:p>
          <w:p w14:paraId="074684A0" w14:textId="153924E3" w:rsidR="00FE1BE8" w:rsidRDefault="00FE1BE8" w:rsidP="005D69EA">
            <w:r>
              <w:t xml:space="preserve">1) To keep you better informed about what is happening at the surgery now and in the future </w:t>
            </w:r>
          </w:p>
          <w:p w14:paraId="375AA9B2" w14:textId="77777777" w:rsidR="00FE1BE8" w:rsidRDefault="00FE1BE8" w:rsidP="005D69EA">
            <w:r>
              <w:t xml:space="preserve">2) To provide you with a mechanism for making observations about your patient experience and to make suggestions regarding how you think things at the Surgery could be improved. </w:t>
            </w:r>
          </w:p>
          <w:p w14:paraId="7D8632DC" w14:textId="77777777" w:rsidR="009047E8" w:rsidRDefault="009047E8" w:rsidP="005D69EA">
            <w:r w:rsidRPr="009047E8">
              <w:t xml:space="preserve">Whilst we operate under our own small business constraints, in addition to conditions imposed by the NHS, our objective is always to maximise the service provided to you and to treat all suggestions with consideration. We will always aim to convey our reasons for any resultant action taken or not taken. </w:t>
            </w:r>
          </w:p>
          <w:p w14:paraId="39F098FF" w14:textId="5FB9CB54" w:rsidR="009047E8" w:rsidRDefault="009047E8" w:rsidP="005D69EA">
            <w:r w:rsidRPr="009047E8">
              <w:t xml:space="preserve">We had hoped to be able to distribute newsletter updates by email to </w:t>
            </w:r>
            <w:proofErr w:type="gramStart"/>
            <w:r w:rsidRPr="009047E8">
              <w:t>all of</w:t>
            </w:r>
            <w:proofErr w:type="gramEnd"/>
            <w:r w:rsidRPr="009047E8">
              <w:t xml:space="preserve"> our patients. Unfortunately, to date, this has not been </w:t>
            </w:r>
            <w:proofErr w:type="gramStart"/>
            <w:r w:rsidRPr="009047E8">
              <w:t>possible</w:t>
            </w:r>
            <w:proofErr w:type="gramEnd"/>
            <w:r w:rsidRPr="009047E8">
              <w:t xml:space="preserve"> but copies will be available at the Surgery, also Man</w:t>
            </w:r>
            <w:r w:rsidR="00EF5BF6">
              <w:t>n</w:t>
            </w:r>
            <w:r w:rsidRPr="009047E8">
              <w:t>a House Coffee shop, Day Lewis Chemist</w:t>
            </w:r>
            <w:r w:rsidR="00373F26" w:rsidRPr="00373F26">
              <w:t>, Red Lion Pub</w:t>
            </w:r>
            <w:r w:rsidR="00263A14">
              <w:t xml:space="preserve">, </w:t>
            </w:r>
            <w:r w:rsidRPr="009047E8">
              <w:t>Newent Library</w:t>
            </w:r>
            <w:r w:rsidR="00263A14">
              <w:t xml:space="preserve">, Kings Arms Pub, Newent Community Centre, </w:t>
            </w:r>
            <w:r w:rsidR="00924901">
              <w:t>Erols Courtyard Café</w:t>
            </w:r>
            <w:r w:rsidR="008E1A44">
              <w:t xml:space="preserve"> and</w:t>
            </w:r>
            <w:r w:rsidR="00924901">
              <w:t xml:space="preserve"> Old Shambles</w:t>
            </w:r>
            <w:r w:rsidR="008E1A44">
              <w:t xml:space="preserve"> Charity Shop.</w:t>
            </w:r>
          </w:p>
          <w:p w14:paraId="6830F9E1" w14:textId="36603A5B" w:rsidR="00FE1BE8" w:rsidRPr="00CF4BC6" w:rsidRDefault="009047E8" w:rsidP="005D69EA">
            <w:r w:rsidRPr="009047E8">
              <w:t xml:space="preserve">Our thanks to these establishments for supporting the Surgery. It is our intention to extend this list in the future. </w:t>
            </w:r>
            <w:r w:rsidR="001051F5" w:rsidRPr="001051F5">
              <w:t xml:space="preserve">Unfortunately, </w:t>
            </w:r>
            <w:r w:rsidR="001051F5">
              <w:t>w</w:t>
            </w:r>
            <w:r w:rsidRPr="009047E8">
              <w:t xml:space="preserve">e </w:t>
            </w:r>
            <w:proofErr w:type="gramStart"/>
            <w:r w:rsidRPr="009047E8">
              <w:t>are not able to</w:t>
            </w:r>
            <w:proofErr w:type="gramEnd"/>
            <w:r w:rsidRPr="009047E8">
              <w:t xml:space="preserve"> post or deliver paper copies to individual addresses. </w:t>
            </w:r>
          </w:p>
        </w:tc>
      </w:tr>
    </w:tbl>
    <w:p w14:paraId="028BEF60" w14:textId="77777777" w:rsidR="00BB58DC" w:rsidRPr="00CF4BC6" w:rsidRDefault="00BB58DC" w:rsidP="0054317C">
      <w:pPr>
        <w:spacing w:before="0"/>
        <w:sectPr w:rsidR="00BB58DC" w:rsidRPr="00CF4BC6" w:rsidSect="00865F55">
          <w:pgSz w:w="11906" w:h="16838" w:code="9"/>
          <w:pgMar w:top="720" w:right="432" w:bottom="720" w:left="432" w:header="720" w:footer="288" w:gutter="0"/>
          <w:cols w:space="720"/>
          <w:docGrid w:linePitch="299"/>
        </w:sectPr>
      </w:pPr>
    </w:p>
    <w:p w14:paraId="594EBF60" w14:textId="56CD2306" w:rsidR="00AE7A77" w:rsidRPr="00CF4BC6" w:rsidRDefault="00DA6E8B" w:rsidP="00752E9C">
      <w:pPr>
        <w:pStyle w:val="GraphicAnchor"/>
      </w:pPr>
      <w:r w:rsidRPr="00CF4BC6">
        <w:rPr>
          <w:noProof/>
          <w:lang w:bidi="en-GB"/>
        </w:rPr>
        <w:lastRenderedPageBreak/>
        <mc:AlternateContent>
          <mc:Choice Requires="wpg">
            <w:drawing>
              <wp:anchor distT="0" distB="0" distL="114300" distR="114300" simplePos="0" relativeHeight="251746304" behindDoc="1" locked="0" layoutInCell="1" allowOverlap="1" wp14:anchorId="1B1D4051" wp14:editId="31DDFC32">
                <wp:simplePos x="0" y="0"/>
                <wp:positionH relativeFrom="column">
                  <wp:posOffset>-455930</wp:posOffset>
                </wp:positionH>
                <wp:positionV relativeFrom="paragraph">
                  <wp:posOffset>-459740</wp:posOffset>
                </wp:positionV>
                <wp:extent cx="7726680" cy="10698480"/>
                <wp:effectExtent l="0" t="0" r="7620" b="762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26680" cy="10698480"/>
                          <a:chOff x="0" y="0"/>
                          <a:chExt cx="7770092" cy="10064698"/>
                        </a:xfrm>
                        <a:solidFill>
                          <a:schemeClr val="accent1"/>
                        </a:solidFill>
                      </wpg:grpSpPr>
                      <wps:wsp>
                        <wps:cNvPr id="7"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0"/>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53749A" id="Group 6" o:spid="_x0000_s1026" alt="&quot;&quot;" style="position:absolute;margin-left:-35.9pt;margin-top:-36.2pt;width:608.4pt;height:842.4pt;z-index:-251570176;mso-width-relative:margin;mso-height-relative:margin"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" path="m5139,15839r-2,-75l5130,15689r-10,-73l5105,15544r-19,-70l5063,15405r-27,-67l5006,15273r-34,-63l4935,15149r-40,-59l4851,15034r-46,-54l4755,14928r-52,-48l4648,14834r-57,-43l4531,14752r-62,-37l4405,14682r-66,-30l4271,14626r-70,-22l4129,14585r-73,-14l3982,14560r-76,-7l3840,14552,3840,,,,,15840r3840,l3840,15839r1299,e" filled="f"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008ed1 [3205]"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ed="f"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v:group>
            </w:pict>
          </mc:Fallback>
        </mc:AlternateContent>
      </w:r>
    </w:p>
    <w:tbl>
      <w:tblPr>
        <w:tblW w:w="11102" w:type="dxa"/>
        <w:tblCellMar>
          <w:left w:w="0" w:type="dxa"/>
          <w:right w:w="0" w:type="dxa"/>
        </w:tblCellMar>
        <w:tblLook w:val="0600" w:firstRow="0" w:lastRow="0" w:firstColumn="0" w:lastColumn="0" w:noHBand="1" w:noVBand="1"/>
      </w:tblPr>
      <w:tblGrid>
        <w:gridCol w:w="3015"/>
        <w:gridCol w:w="959"/>
        <w:gridCol w:w="7128"/>
      </w:tblGrid>
      <w:tr w:rsidR="00265387" w:rsidRPr="00CF4BC6" w14:paraId="1D01D7DF" w14:textId="77777777" w:rsidTr="00D72F7F">
        <w:trPr>
          <w:trHeight w:val="745"/>
        </w:trPr>
        <w:tc>
          <w:tcPr>
            <w:tcW w:w="3015" w:type="dxa"/>
          </w:tcPr>
          <w:p w14:paraId="3D10A7BB" w14:textId="5E49E7B1" w:rsidR="00265387" w:rsidRPr="00CF4BC6" w:rsidRDefault="00265387" w:rsidP="00EA08F9">
            <w:pPr>
              <w:rPr>
                <w:rFonts w:ascii="Times New Roman"/>
                <w:sz w:val="17"/>
              </w:rPr>
            </w:pPr>
          </w:p>
        </w:tc>
        <w:tc>
          <w:tcPr>
            <w:tcW w:w="959" w:type="dxa"/>
          </w:tcPr>
          <w:p w14:paraId="42FF9351" w14:textId="77777777" w:rsidR="00265387" w:rsidRPr="00CF4BC6" w:rsidRDefault="00265387" w:rsidP="00EA08F9">
            <w:pPr>
              <w:rPr>
                <w:rFonts w:ascii="Times New Roman"/>
                <w:sz w:val="17"/>
              </w:rPr>
            </w:pPr>
          </w:p>
        </w:tc>
        <w:tc>
          <w:tcPr>
            <w:tcW w:w="7128" w:type="dxa"/>
          </w:tcPr>
          <w:p w14:paraId="61C350DB" w14:textId="794B5B75" w:rsidR="00265387" w:rsidRPr="00CF4BC6" w:rsidRDefault="00DA6E8B" w:rsidP="00265387">
            <w:pPr>
              <w:pStyle w:val="MastheadBLUE"/>
            </w:pPr>
            <w:r>
              <w:t>The practice</w:t>
            </w:r>
          </w:p>
        </w:tc>
      </w:tr>
      <w:tr w:rsidR="00265387" w:rsidRPr="00CF4BC6" w14:paraId="07A40732" w14:textId="77777777" w:rsidTr="00D72F7F">
        <w:trPr>
          <w:trHeight w:val="367"/>
        </w:trPr>
        <w:tc>
          <w:tcPr>
            <w:tcW w:w="3015" w:type="dxa"/>
          </w:tcPr>
          <w:p w14:paraId="6AC35895" w14:textId="77777777" w:rsidR="00265387" w:rsidRPr="00CF4BC6" w:rsidRDefault="00265387" w:rsidP="00EA08F9">
            <w:pPr>
              <w:rPr>
                <w:rFonts w:ascii="Times New Roman"/>
                <w:sz w:val="17"/>
              </w:rPr>
            </w:pPr>
          </w:p>
        </w:tc>
        <w:tc>
          <w:tcPr>
            <w:tcW w:w="959" w:type="dxa"/>
          </w:tcPr>
          <w:p w14:paraId="632A2C69" w14:textId="77777777" w:rsidR="00265387" w:rsidRPr="00CF4BC6" w:rsidRDefault="00265387" w:rsidP="00EA08F9">
            <w:pPr>
              <w:rPr>
                <w:rFonts w:ascii="Times New Roman"/>
                <w:sz w:val="17"/>
              </w:rPr>
            </w:pPr>
          </w:p>
        </w:tc>
        <w:tc>
          <w:tcPr>
            <w:tcW w:w="7128" w:type="dxa"/>
          </w:tcPr>
          <w:p w14:paraId="63F6A1A4" w14:textId="77777777" w:rsidR="00265387" w:rsidRPr="00CF4BC6" w:rsidRDefault="00265387" w:rsidP="00EA08F9">
            <w:pPr>
              <w:rPr>
                <w:rFonts w:ascii="Times New Roman"/>
                <w:sz w:val="17"/>
              </w:rPr>
            </w:pPr>
          </w:p>
        </w:tc>
      </w:tr>
      <w:tr w:rsidR="00265387" w:rsidRPr="00CF4BC6" w14:paraId="7FBCCFA7" w14:textId="77777777" w:rsidTr="00D72F7F">
        <w:trPr>
          <w:trHeight w:val="1817"/>
        </w:trPr>
        <w:tc>
          <w:tcPr>
            <w:tcW w:w="3015" w:type="dxa"/>
            <w:vAlign w:val="bottom"/>
          </w:tcPr>
          <w:p w14:paraId="28E82126" w14:textId="77777777" w:rsidR="00DA6E8B" w:rsidRDefault="00DA6E8B" w:rsidP="00DA6E8B">
            <w:pPr>
              <w:pStyle w:val="H2SidebarBLUE"/>
              <w:rPr>
                <w:sz w:val="24"/>
                <w:szCs w:val="24"/>
              </w:rPr>
            </w:pPr>
          </w:p>
          <w:p w14:paraId="4ADEA4C2" w14:textId="77777777" w:rsidR="00DA6E8B" w:rsidRDefault="00DA6E8B" w:rsidP="00DA6E8B">
            <w:pPr>
              <w:pStyle w:val="H2SidebarBLUE"/>
              <w:rPr>
                <w:sz w:val="24"/>
                <w:szCs w:val="24"/>
              </w:rPr>
            </w:pPr>
          </w:p>
          <w:p w14:paraId="5059D0B8" w14:textId="60C98220" w:rsidR="00DA6E8B" w:rsidRPr="005D69EA" w:rsidRDefault="00DA6E8B" w:rsidP="00DA6E8B">
            <w:pPr>
              <w:rPr>
                <w:b/>
              </w:rPr>
            </w:pPr>
            <w:r w:rsidRPr="005D69EA">
              <w:rPr>
                <w:b/>
                <w:u w:val="single"/>
              </w:rPr>
              <w:t>Our website is</w:t>
            </w:r>
            <w:r w:rsidRPr="005D69EA">
              <w:rPr>
                <w:b/>
              </w:rPr>
              <w:t xml:space="preserve"> </w:t>
            </w:r>
            <w:r w:rsidRPr="005D69EA">
              <w:rPr>
                <w:b/>
                <w:color w:val="1155CC"/>
              </w:rPr>
              <w:t>https://newentdoctors.nhs.uk</w:t>
            </w:r>
          </w:p>
          <w:p w14:paraId="27B941B0" w14:textId="77777777" w:rsidR="001A4597" w:rsidRDefault="001A4597" w:rsidP="001A4597">
            <w:pPr>
              <w:rPr>
                <w:b/>
                <w:u w:val="single"/>
              </w:rPr>
            </w:pPr>
            <w:r>
              <w:rPr>
                <w:b/>
                <w:u w:val="single"/>
              </w:rPr>
              <w:t>To contact us:</w:t>
            </w:r>
          </w:p>
          <w:p w14:paraId="4C9ACABF" w14:textId="095BB6E9" w:rsidR="00265387" w:rsidRPr="001A4597" w:rsidRDefault="001A4597" w:rsidP="001A4597">
            <w:pPr>
              <w:rPr>
                <w:bCs/>
                <w:color w:val="000000" w:themeColor="text1"/>
              </w:rPr>
            </w:pPr>
            <w:r w:rsidRPr="001A4597">
              <w:rPr>
                <w:bCs/>
                <w:color w:val="000000" w:themeColor="text1"/>
              </w:rPr>
              <w:t>Please see the website or contact reception</w:t>
            </w:r>
          </w:p>
        </w:tc>
        <w:tc>
          <w:tcPr>
            <w:tcW w:w="959" w:type="dxa"/>
          </w:tcPr>
          <w:p w14:paraId="6960EA22" w14:textId="77777777" w:rsidR="00265387" w:rsidRPr="00CF4BC6" w:rsidRDefault="00265387" w:rsidP="00EA08F9">
            <w:pPr>
              <w:rPr>
                <w:rFonts w:ascii="Times New Roman"/>
                <w:sz w:val="17"/>
              </w:rPr>
            </w:pPr>
          </w:p>
        </w:tc>
        <w:tc>
          <w:tcPr>
            <w:tcW w:w="7128" w:type="dxa"/>
          </w:tcPr>
          <w:p w14:paraId="46031802" w14:textId="77777777" w:rsidR="00265387" w:rsidRPr="00CF4BC6" w:rsidRDefault="00265387" w:rsidP="0048306E">
            <w:pPr>
              <w:spacing w:before="0"/>
              <w:jc w:val="center"/>
            </w:pPr>
            <w:r w:rsidRPr="00CF4BC6">
              <w:rPr>
                <w:noProof/>
                <w:lang w:bidi="en-GB"/>
              </w:rPr>
              <w:drawing>
                <wp:inline distT="0" distB="0" distL="0" distR="0" wp14:anchorId="487AA7B2" wp14:editId="72BCEDCA">
                  <wp:extent cx="2783212" cy="270312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83212" cy="2703120"/>
                          </a:xfrm>
                          <a:prstGeom prst="rect">
                            <a:avLst/>
                          </a:prstGeom>
                          <a:ln>
                            <a:noFill/>
                          </a:ln>
                          <a:extLst>
                            <a:ext uri="{53640926-AAD7-44D8-BBD7-CCE9431645EC}">
                              <a14:shadowObscured xmlns:a14="http://schemas.microsoft.com/office/drawing/2010/main"/>
                            </a:ext>
                          </a:extLst>
                        </pic:spPr>
                      </pic:pic>
                    </a:graphicData>
                  </a:graphic>
                </wp:inline>
              </w:drawing>
            </w:r>
          </w:p>
        </w:tc>
      </w:tr>
      <w:tr w:rsidR="00265387" w:rsidRPr="00CF4BC6" w14:paraId="60F15989" w14:textId="77777777" w:rsidTr="00D72F7F">
        <w:trPr>
          <w:trHeight w:val="59"/>
        </w:trPr>
        <w:tc>
          <w:tcPr>
            <w:tcW w:w="3015" w:type="dxa"/>
          </w:tcPr>
          <w:p w14:paraId="09772C16" w14:textId="77777777" w:rsidR="00265387" w:rsidRPr="00CF4BC6" w:rsidRDefault="00265387" w:rsidP="00806B1F">
            <w:pPr>
              <w:spacing w:before="0"/>
              <w:rPr>
                <w:rFonts w:ascii="Times New Roman"/>
                <w:sz w:val="17"/>
              </w:rPr>
            </w:pPr>
          </w:p>
        </w:tc>
        <w:tc>
          <w:tcPr>
            <w:tcW w:w="959" w:type="dxa"/>
          </w:tcPr>
          <w:p w14:paraId="3BE3098E" w14:textId="77777777" w:rsidR="00265387" w:rsidRPr="00CF4BC6" w:rsidRDefault="00265387" w:rsidP="00806B1F">
            <w:pPr>
              <w:spacing w:before="0"/>
              <w:rPr>
                <w:rFonts w:ascii="Times New Roman"/>
                <w:sz w:val="17"/>
              </w:rPr>
            </w:pPr>
          </w:p>
        </w:tc>
        <w:tc>
          <w:tcPr>
            <w:tcW w:w="7128" w:type="dxa"/>
          </w:tcPr>
          <w:p w14:paraId="0FF263F5" w14:textId="77777777" w:rsidR="00265387" w:rsidRPr="00CF4BC6" w:rsidRDefault="00265387" w:rsidP="00806B1F">
            <w:pPr>
              <w:spacing w:before="0"/>
              <w:rPr>
                <w:rFonts w:ascii="Times New Roman"/>
                <w:sz w:val="17"/>
              </w:rPr>
            </w:pPr>
          </w:p>
        </w:tc>
      </w:tr>
      <w:tr w:rsidR="00265387" w:rsidRPr="00CF4BC6" w14:paraId="36D375AB" w14:textId="77777777" w:rsidTr="00D72F7F">
        <w:trPr>
          <w:trHeight w:val="2869"/>
        </w:trPr>
        <w:tc>
          <w:tcPr>
            <w:tcW w:w="3015" w:type="dxa"/>
            <w:vAlign w:val="center"/>
          </w:tcPr>
          <w:p w14:paraId="1CACA0F4" w14:textId="77777777" w:rsidR="00894D7D" w:rsidRPr="00DA6E8B" w:rsidRDefault="00894D7D" w:rsidP="00894D7D">
            <w:pPr>
              <w:pStyle w:val="H2SidebarBLUE"/>
              <w:rPr>
                <w:sz w:val="24"/>
                <w:szCs w:val="24"/>
              </w:rPr>
            </w:pPr>
            <w:r w:rsidRPr="00DA6E8B">
              <w:rPr>
                <w:sz w:val="24"/>
                <w:szCs w:val="24"/>
              </w:rPr>
              <w:t>Deborah Vernon-Hughes (Practice Manager)</w:t>
            </w:r>
          </w:p>
          <w:p w14:paraId="551B8AE7" w14:textId="77777777" w:rsidR="00894D7D" w:rsidRDefault="00894D7D" w:rsidP="00265387">
            <w:pPr>
              <w:pStyle w:val="H2SidebarBLUE"/>
            </w:pPr>
          </w:p>
          <w:p w14:paraId="2604CB11" w14:textId="369033AF" w:rsidR="00265387" w:rsidRPr="00CF4BC6" w:rsidRDefault="00DA6E8B" w:rsidP="00265387">
            <w:pPr>
              <w:pStyle w:val="H2SidebarBLUE"/>
            </w:pPr>
            <w:proofErr w:type="gramStart"/>
            <w:r>
              <w:t>Doctors :</w:t>
            </w:r>
            <w:proofErr w:type="gramEnd"/>
            <w:r>
              <w:t xml:space="preserve">- Stenson, Underwood, Rees, Dargan, Harper, Baxter, </w:t>
            </w:r>
            <w:proofErr w:type="spellStart"/>
            <w:r>
              <w:t>Zatman</w:t>
            </w:r>
            <w:proofErr w:type="spellEnd"/>
            <w:r>
              <w:t>, Cottam, Bennion, Arden-Thomas</w:t>
            </w:r>
          </w:p>
          <w:p w14:paraId="2C680B15" w14:textId="379D5609" w:rsidR="00265387" w:rsidRPr="00CF4BC6" w:rsidRDefault="00265387" w:rsidP="0054317C">
            <w:pPr>
              <w:pStyle w:val="SidebarBody"/>
            </w:pPr>
          </w:p>
        </w:tc>
        <w:tc>
          <w:tcPr>
            <w:tcW w:w="959" w:type="dxa"/>
          </w:tcPr>
          <w:p w14:paraId="2E7E006B" w14:textId="77777777" w:rsidR="00265387" w:rsidRPr="00CF4BC6" w:rsidRDefault="00265387" w:rsidP="00EA08F9">
            <w:pPr>
              <w:rPr>
                <w:rFonts w:ascii="Times New Roman"/>
                <w:sz w:val="17"/>
              </w:rPr>
            </w:pPr>
          </w:p>
        </w:tc>
        <w:tc>
          <w:tcPr>
            <w:tcW w:w="7128" w:type="dxa"/>
            <w:tcMar>
              <w:right w:w="288" w:type="dxa"/>
            </w:tcMar>
          </w:tcPr>
          <w:p w14:paraId="14B76C50" w14:textId="61CC1F31" w:rsidR="00494974" w:rsidRDefault="004E15FF" w:rsidP="004E15FF">
            <w:pPr>
              <w:rPr>
                <w:b/>
                <w:bCs/>
                <w:sz w:val="28"/>
                <w:szCs w:val="28"/>
              </w:rPr>
            </w:pPr>
            <w:r w:rsidRPr="004E15FF">
              <w:rPr>
                <w:b/>
                <w:bCs/>
                <w:sz w:val="28"/>
                <w:szCs w:val="28"/>
              </w:rPr>
              <w:t>Are you</w:t>
            </w:r>
            <w:r w:rsidR="00A74D14">
              <w:rPr>
                <w:b/>
                <w:bCs/>
                <w:sz w:val="28"/>
                <w:szCs w:val="28"/>
              </w:rPr>
              <w:t>r</w:t>
            </w:r>
            <w:r w:rsidRPr="004E15FF">
              <w:rPr>
                <w:b/>
                <w:bCs/>
                <w:sz w:val="28"/>
                <w:szCs w:val="28"/>
              </w:rPr>
              <w:t xml:space="preserve"> contact details up to date?</w:t>
            </w:r>
          </w:p>
          <w:p w14:paraId="7569E724" w14:textId="5BC2E3FF" w:rsidR="004E15FF" w:rsidRPr="004E15FF" w:rsidRDefault="004E15FF" w:rsidP="004E15FF">
            <w:r w:rsidRPr="004E15FF">
              <w:t xml:space="preserve">Unless we have your </w:t>
            </w:r>
            <w:proofErr w:type="gramStart"/>
            <w:r w:rsidRPr="004E15FF">
              <w:t>up to date</w:t>
            </w:r>
            <w:proofErr w:type="gramEnd"/>
            <w:r w:rsidRPr="004E15FF">
              <w:t xml:space="preserve"> contact details, you may not receive important telephone </w:t>
            </w:r>
            <w:proofErr w:type="gramStart"/>
            <w:r w:rsidRPr="004E15FF">
              <w:t>calls,  text</w:t>
            </w:r>
            <w:proofErr w:type="gramEnd"/>
            <w:r w:rsidRPr="004E15FF">
              <w:t xml:space="preserve"> messages or even letters from the practice and other organisations. Please let reception </w:t>
            </w:r>
            <w:proofErr w:type="gramStart"/>
            <w:r w:rsidRPr="004E15FF">
              <w:t>know</w:t>
            </w:r>
            <w:proofErr w:type="gramEnd"/>
            <w:r w:rsidRPr="004E15FF">
              <w:t xml:space="preserve"> if your details have changed or visit our website to update your personal details. </w:t>
            </w:r>
          </w:p>
          <w:p w14:paraId="656CE0C7" w14:textId="3690885D" w:rsidR="004E15FF" w:rsidRPr="00A74D14" w:rsidRDefault="00716766" w:rsidP="004E15FF">
            <w:pPr>
              <w:rPr>
                <w:color w:val="2E74B5" w:themeColor="accent5" w:themeShade="BF"/>
              </w:rPr>
            </w:pPr>
            <w:r w:rsidRPr="00A74D14">
              <w:rPr>
                <w:color w:val="2E74B5" w:themeColor="accent5" w:themeShade="BF"/>
              </w:rPr>
              <w:t>https://newentdoctors.nhs.uk/services/managing-your-health-online/online-forms/change-your-personal-details/</w:t>
            </w:r>
          </w:p>
          <w:p w14:paraId="2F05B23F" w14:textId="5AA3EB40" w:rsidR="00716766" w:rsidRDefault="00467A23" w:rsidP="00396161">
            <w:r w:rsidRPr="00875DAA">
              <w:t> </w:t>
            </w:r>
            <w:r w:rsidRPr="00875DAA">
              <w:rPr>
                <w:b/>
                <w:bCs/>
              </w:rPr>
              <w:t>Breast screening</w:t>
            </w:r>
            <w:r w:rsidRPr="00875DAA">
              <w:br/>
            </w:r>
            <w:r w:rsidRPr="00875DAA">
              <w:br/>
              <w:t>Had an invite for breast screening? Make sure you mark the date in your diary!</w:t>
            </w:r>
            <w:r w:rsidRPr="00875DAA">
              <w:br/>
            </w:r>
            <w:r w:rsidRPr="00875DAA">
              <w:br/>
              <w:t>Breast screening uses a test called mammography which involves taking X-rays of the breasts. Screening can help to find breast cancers early and these cancers are usually easier to treat than larger ones.</w:t>
            </w:r>
            <w:r w:rsidRPr="00875DAA">
              <w:br/>
              <w:t>It’s important to remember that screening won’t prevent you from getting breast cancer but it aims to find early breast cancers.</w:t>
            </w:r>
            <w:r w:rsidRPr="00875DAA">
              <w:br/>
            </w:r>
            <w:r w:rsidRPr="00875DAA">
              <w:br/>
              <w:t>Regular breast screening is one of the best ways to spot a cancer that’s too small to feel or see yourself. It saves around 1,300 lives each year in the UK!</w:t>
            </w:r>
          </w:p>
          <w:p w14:paraId="74A46048" w14:textId="77777777" w:rsidR="00A74D14" w:rsidRDefault="00716766" w:rsidP="00494974">
            <w:r w:rsidRPr="00875DAA">
              <w:t>Don’t ignore your invite when it lands on your doorstep!</w:t>
            </w:r>
          </w:p>
          <w:p w14:paraId="3DE93643" w14:textId="02D2DC57" w:rsidR="00265387" w:rsidRPr="00CF4BC6" w:rsidRDefault="00A74D14" w:rsidP="00494974">
            <w:r w:rsidRPr="00A74D14">
              <w:rPr>
                <w:color w:val="2E74B5" w:themeColor="accent5" w:themeShade="BF"/>
              </w:rPr>
              <w:t>https://campaignresources.dhsc.gov.uk/campaigns/help-us-help-you-cancer/breast-screening-saves-lives/</w:t>
            </w:r>
            <w:r w:rsidR="00467A23" w:rsidRPr="00875DAA">
              <w:br/>
            </w:r>
          </w:p>
        </w:tc>
      </w:tr>
    </w:tbl>
    <w:p w14:paraId="1F64A541" w14:textId="580F8027" w:rsidR="00926854" w:rsidRPr="00CF4BC6" w:rsidRDefault="00926854" w:rsidP="0054317C">
      <w:pPr>
        <w:spacing w:before="0"/>
        <w:sectPr w:rsidR="00926854" w:rsidRPr="00CF4BC6" w:rsidSect="00865F55">
          <w:pgSz w:w="11906" w:h="16838" w:code="9"/>
          <w:pgMar w:top="720" w:right="432" w:bottom="720" w:left="432" w:header="720" w:footer="288" w:gutter="0"/>
          <w:cols w:space="720"/>
          <w:docGrid w:linePitch="299"/>
        </w:sectPr>
      </w:pPr>
    </w:p>
    <w:p w14:paraId="588C1ECA" w14:textId="52BF62D9" w:rsidR="00DA6E8B" w:rsidRPr="00CF4BC6" w:rsidRDefault="00F95941" w:rsidP="00B24520">
      <w:pPr>
        <w:pStyle w:val="GraphicAnchor"/>
        <w:sectPr w:rsidR="00DA6E8B" w:rsidRPr="00CF4BC6" w:rsidSect="00DA6E8B">
          <w:pgSz w:w="11906" w:h="16838" w:code="9"/>
          <w:pgMar w:top="720" w:right="432" w:bottom="720" w:left="432" w:header="720" w:footer="288" w:gutter="0"/>
          <w:cols w:space="720"/>
          <w:docGrid w:linePitch="299"/>
        </w:sectPr>
      </w:pPr>
      <w:r>
        <w:rPr>
          <w:noProof/>
        </w:rPr>
        <w:lastRenderedPageBreak/>
        <mc:AlternateContent>
          <mc:Choice Requires="wps">
            <w:drawing>
              <wp:anchor distT="45720" distB="45720" distL="114300" distR="114300" simplePos="0" relativeHeight="251750400" behindDoc="0" locked="0" layoutInCell="1" allowOverlap="1" wp14:anchorId="5A53C595" wp14:editId="192AE509">
                <wp:simplePos x="0" y="0"/>
                <wp:positionH relativeFrom="column">
                  <wp:posOffset>2103120</wp:posOffset>
                </wp:positionH>
                <wp:positionV relativeFrom="paragraph">
                  <wp:posOffset>0</wp:posOffset>
                </wp:positionV>
                <wp:extent cx="4960620" cy="92659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926592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09A66DB1" w14:textId="77777777" w:rsidR="003C7694" w:rsidRDefault="00164EB1" w:rsidP="00164EB1">
                            <w:r w:rsidRPr="00164EB1">
                              <w:rPr>
                                <w:b/>
                                <w:bCs/>
                              </w:rPr>
                              <w:t>Are you a Carer?</w:t>
                            </w:r>
                            <w:r w:rsidRPr="00164EB1">
                              <w:t> </w:t>
                            </w:r>
                          </w:p>
                          <w:p w14:paraId="54FF8690" w14:textId="021C1035" w:rsidR="00164EB1" w:rsidRPr="00164EB1" w:rsidRDefault="00164EB1" w:rsidP="00164EB1">
                            <w:r w:rsidRPr="00164EB1">
                              <w:t>Many people don’t recognise themselves as Carers, they see what they do as “helping out,” supporting a family member, friend, or neighbour. However, early identification is key to ensuring Carers receive timely support, information, and guidance.</w:t>
                            </w:r>
                          </w:p>
                          <w:p w14:paraId="69DA327A" w14:textId="77777777" w:rsidR="00164EB1" w:rsidRPr="00164EB1" w:rsidRDefault="00164EB1" w:rsidP="00164EB1">
                            <w:r w:rsidRPr="00164EB1">
                              <w:t>You may be a Carer if you regularly support another person with tasks such as:</w:t>
                            </w:r>
                          </w:p>
                          <w:p w14:paraId="72CF6F4C" w14:textId="77777777" w:rsidR="00164EB1" w:rsidRPr="00164EB1" w:rsidRDefault="00164EB1" w:rsidP="00164EB1">
                            <w:pPr>
                              <w:numPr>
                                <w:ilvl w:val="0"/>
                                <w:numId w:val="8"/>
                              </w:numPr>
                            </w:pPr>
                            <w:r w:rsidRPr="00164EB1">
                              <w:t>Shopping or running errands</w:t>
                            </w:r>
                          </w:p>
                          <w:p w14:paraId="1AEDB5EA" w14:textId="77777777" w:rsidR="00164EB1" w:rsidRPr="00164EB1" w:rsidRDefault="00164EB1" w:rsidP="00164EB1">
                            <w:pPr>
                              <w:numPr>
                                <w:ilvl w:val="0"/>
                                <w:numId w:val="8"/>
                              </w:numPr>
                            </w:pPr>
                            <w:r w:rsidRPr="00164EB1">
                              <w:t>Collecting prescriptions or managing medication</w:t>
                            </w:r>
                          </w:p>
                          <w:p w14:paraId="2C689CDD" w14:textId="77777777" w:rsidR="00164EB1" w:rsidRPr="00164EB1" w:rsidRDefault="00164EB1" w:rsidP="00164EB1">
                            <w:pPr>
                              <w:numPr>
                                <w:ilvl w:val="0"/>
                                <w:numId w:val="8"/>
                              </w:numPr>
                            </w:pPr>
                            <w:r w:rsidRPr="00164EB1">
                              <w:t>Cooking meals or preparing food</w:t>
                            </w:r>
                          </w:p>
                          <w:p w14:paraId="44568F5E" w14:textId="77777777" w:rsidR="00164EB1" w:rsidRPr="00164EB1" w:rsidRDefault="00164EB1" w:rsidP="00164EB1">
                            <w:pPr>
                              <w:numPr>
                                <w:ilvl w:val="0"/>
                                <w:numId w:val="8"/>
                              </w:numPr>
                            </w:pPr>
                            <w:r w:rsidRPr="00164EB1">
                              <w:t>Helping with household tasks</w:t>
                            </w:r>
                          </w:p>
                          <w:p w14:paraId="47C6F51F" w14:textId="77777777" w:rsidR="00164EB1" w:rsidRPr="00164EB1" w:rsidRDefault="00164EB1" w:rsidP="00164EB1">
                            <w:pPr>
                              <w:numPr>
                                <w:ilvl w:val="0"/>
                                <w:numId w:val="8"/>
                              </w:numPr>
                            </w:pPr>
                            <w:r w:rsidRPr="00164EB1">
                              <w:t>Checking in on someone regularly to make sure they’re safe or coping</w:t>
                            </w:r>
                          </w:p>
                          <w:p w14:paraId="36B67649" w14:textId="77777777" w:rsidR="00164EB1" w:rsidRPr="00164EB1" w:rsidRDefault="00164EB1" w:rsidP="00164EB1">
                            <w:pPr>
                              <w:numPr>
                                <w:ilvl w:val="0"/>
                                <w:numId w:val="8"/>
                              </w:numPr>
                            </w:pPr>
                            <w:r w:rsidRPr="00164EB1">
                              <w:t>Providing emotional support</w:t>
                            </w:r>
                          </w:p>
                          <w:p w14:paraId="10E4A810" w14:textId="77777777" w:rsidR="00164EB1" w:rsidRPr="00164EB1" w:rsidRDefault="00164EB1" w:rsidP="00164EB1">
                            <w:pPr>
                              <w:numPr>
                                <w:ilvl w:val="0"/>
                                <w:numId w:val="8"/>
                              </w:numPr>
                            </w:pPr>
                            <w:r w:rsidRPr="00164EB1">
                              <w:t>Supporting someone to attend appointments</w:t>
                            </w:r>
                          </w:p>
                          <w:p w14:paraId="2F10239D" w14:textId="77777777" w:rsidR="00164EB1" w:rsidRPr="00164EB1" w:rsidRDefault="00164EB1" w:rsidP="00164EB1">
                            <w:pPr>
                              <w:numPr>
                                <w:ilvl w:val="0"/>
                                <w:numId w:val="8"/>
                              </w:numPr>
                            </w:pPr>
                            <w:r w:rsidRPr="00164EB1">
                              <w:t>Managing finances or paperwork</w:t>
                            </w:r>
                          </w:p>
                          <w:p w14:paraId="1933018C" w14:textId="77777777" w:rsidR="00164EB1" w:rsidRPr="00164EB1" w:rsidRDefault="00164EB1" w:rsidP="00164EB1">
                            <w:r w:rsidRPr="00164EB1">
                              <w:t>Please let reception know if you are a carer as identifying a Carer early helps:</w:t>
                            </w:r>
                          </w:p>
                          <w:p w14:paraId="54CF2496" w14:textId="77777777" w:rsidR="00164EB1" w:rsidRPr="00164EB1" w:rsidRDefault="00164EB1" w:rsidP="00164EB1">
                            <w:pPr>
                              <w:numPr>
                                <w:ilvl w:val="0"/>
                                <w:numId w:val="9"/>
                              </w:numPr>
                            </w:pPr>
                            <w:r w:rsidRPr="00164EB1">
                              <w:t>Prevent escalation of stress and burnout</w:t>
                            </w:r>
                          </w:p>
                          <w:p w14:paraId="29BB6855" w14:textId="77777777" w:rsidR="00164EB1" w:rsidRPr="00164EB1" w:rsidRDefault="00164EB1" w:rsidP="00164EB1">
                            <w:pPr>
                              <w:numPr>
                                <w:ilvl w:val="0"/>
                                <w:numId w:val="9"/>
                              </w:numPr>
                            </w:pPr>
                            <w:r w:rsidRPr="00164EB1">
                              <w:t>Improve wellbeing and resilience</w:t>
                            </w:r>
                          </w:p>
                          <w:p w14:paraId="159E568E" w14:textId="77777777" w:rsidR="00164EB1" w:rsidRPr="00164EB1" w:rsidRDefault="00164EB1" w:rsidP="00164EB1">
                            <w:pPr>
                              <w:numPr>
                                <w:ilvl w:val="0"/>
                                <w:numId w:val="9"/>
                              </w:numPr>
                            </w:pPr>
                            <w:r w:rsidRPr="00164EB1">
                              <w:t>Ensure access to local support, training, and community connections</w:t>
                            </w:r>
                          </w:p>
                          <w:p w14:paraId="766B389C" w14:textId="77777777" w:rsidR="00164EB1" w:rsidRPr="00164EB1" w:rsidRDefault="00164EB1" w:rsidP="00164EB1">
                            <w:pPr>
                              <w:numPr>
                                <w:ilvl w:val="0"/>
                                <w:numId w:val="9"/>
                              </w:numPr>
                            </w:pPr>
                            <w:r w:rsidRPr="00164EB1">
                              <w:t>Empower them with knowledge of their rights and options</w:t>
                            </w:r>
                          </w:p>
                          <w:p w14:paraId="0A67AD44" w14:textId="4D1F37E0" w:rsidR="00164EB1" w:rsidRPr="00164EB1" w:rsidRDefault="00164EB1" w:rsidP="00164EB1">
                            <w:r w:rsidRPr="00164EB1">
                              <w:t xml:space="preserve">Did you know that you can meet with other carers at Guideposts CONNECT Carers Group at the Community Pavillion, Newent, GL18 1QA, every last Tuesday of each month, 1pm-3pm. </w:t>
                            </w:r>
                            <w:r w:rsidR="003C7694">
                              <w:rPr>
                                <w:color w:val="000000"/>
                              </w:rPr>
                              <w:t>01452 529697 or 07850 204910 to find out more</w:t>
                            </w:r>
                          </w:p>
                          <w:p w14:paraId="2955DD0C" w14:textId="4D9A9A7E" w:rsidR="004A6480" w:rsidRPr="004A6480" w:rsidRDefault="004A6480" w:rsidP="004A6480">
                            <w:r w:rsidRPr="004A6480">
                              <w:rPr>
                                <w:b/>
                                <w:bCs/>
                              </w:rPr>
                              <w:t>Building the NHS of the future</w:t>
                            </w:r>
                            <w:r w:rsidRPr="004A6480">
                              <w:br/>
                            </w:r>
                            <w:r w:rsidRPr="004A6480">
                              <w:br/>
                              <w:t>Help build a health service for your future and the future of your family.</w:t>
                            </w:r>
                            <w:r w:rsidRPr="004A6480">
                              <w:br/>
                            </w:r>
                            <w:r w:rsidRPr="004A6480">
                              <w:br/>
                              <w:t>A recent report found that the NHS was in a critical state, and the Government wants to hear the public’s views on how the NHS can adapt to the changing demands of today.</w:t>
                            </w:r>
                            <w:r w:rsidRPr="004A6480">
                              <w:br/>
                            </w:r>
                            <w:r w:rsidRPr="004A6480">
                              <w:br/>
                              <w:t>Make sure you give your views and opinions on the health service, its future and the 10-Year Plan for Health. Don’t miss your chance to shape the future of the NHS.</w:t>
                            </w:r>
                            <w:r w:rsidRPr="004A6480">
                              <w:br/>
                            </w:r>
                            <w:r w:rsidRPr="00A74D14">
                              <w:rPr>
                                <w:color w:val="2E74B5" w:themeColor="accent5" w:themeShade="BF"/>
                              </w:rPr>
                              <w:t>https://campaignresources.dhsc.gov.uk/campaigns/change-nhs/</w:t>
                            </w:r>
                          </w:p>
                          <w:p w14:paraId="166013F7" w14:textId="77777777" w:rsidR="00244AE3" w:rsidRPr="0077179C" w:rsidRDefault="00244AE3" w:rsidP="007717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53C595" id="_x0000_t202" coordsize="21600,21600" o:spt="202" path="m,l,21600r21600,l21600,xe">
                <v:stroke joinstyle="miter"/>
                <v:path gradientshapeok="t" o:connecttype="rect"/>
              </v:shapetype>
              <v:shape id="Text Box 2" o:spid="_x0000_s1026" type="#_x0000_t202" style="position:absolute;margin-left:165.6pt;margin-top:0;width:390.6pt;height:729.6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" fillcolor="white [3201]" stroked="f" strokeweight="2pt">
                <v:textbox>
                  <w:txbxContent>
                    <w:p w14:paraId="09A66DB1" w14:textId="77777777" w:rsidR="003C7694" w:rsidRDefault="00164EB1" w:rsidP="00164EB1">
                      <w:r w:rsidRPr="00164EB1">
                        <w:rPr>
                          <w:b/>
                          <w:bCs/>
                        </w:rPr>
                        <w:t>Are you a Carer?</w:t>
                      </w:r>
                      <w:r w:rsidRPr="00164EB1">
                        <w:t> </w:t>
                      </w:r>
                    </w:p>
                    <w:p w14:paraId="54FF8690" w14:textId="021C1035" w:rsidR="00164EB1" w:rsidRPr="00164EB1" w:rsidRDefault="00164EB1" w:rsidP="00164EB1">
                      <w:r w:rsidRPr="00164EB1">
                        <w:t>Many people don’t recognise themselves as Carers, they see what they do as “helping out,” supporting a family member, friend, or neighbour. However, early identification is key to ensuring Carers receive timely support, information, and guidance.</w:t>
                      </w:r>
                    </w:p>
                    <w:p w14:paraId="69DA327A" w14:textId="77777777" w:rsidR="00164EB1" w:rsidRPr="00164EB1" w:rsidRDefault="00164EB1" w:rsidP="00164EB1">
                      <w:r w:rsidRPr="00164EB1">
                        <w:t>You may be a Carer if you regularly support another person with tasks such as:</w:t>
                      </w:r>
                    </w:p>
                    <w:p w14:paraId="72CF6F4C" w14:textId="77777777" w:rsidR="00164EB1" w:rsidRPr="00164EB1" w:rsidRDefault="00164EB1" w:rsidP="00164EB1">
                      <w:pPr>
                        <w:numPr>
                          <w:ilvl w:val="0"/>
                          <w:numId w:val="8"/>
                        </w:numPr>
                      </w:pPr>
                      <w:r w:rsidRPr="00164EB1">
                        <w:t>Shopping or running errands</w:t>
                      </w:r>
                    </w:p>
                    <w:p w14:paraId="1AEDB5EA" w14:textId="77777777" w:rsidR="00164EB1" w:rsidRPr="00164EB1" w:rsidRDefault="00164EB1" w:rsidP="00164EB1">
                      <w:pPr>
                        <w:numPr>
                          <w:ilvl w:val="0"/>
                          <w:numId w:val="8"/>
                        </w:numPr>
                      </w:pPr>
                      <w:r w:rsidRPr="00164EB1">
                        <w:t>Collecting prescriptions or managing medication</w:t>
                      </w:r>
                    </w:p>
                    <w:p w14:paraId="2C689CDD" w14:textId="77777777" w:rsidR="00164EB1" w:rsidRPr="00164EB1" w:rsidRDefault="00164EB1" w:rsidP="00164EB1">
                      <w:pPr>
                        <w:numPr>
                          <w:ilvl w:val="0"/>
                          <w:numId w:val="8"/>
                        </w:numPr>
                      </w:pPr>
                      <w:r w:rsidRPr="00164EB1">
                        <w:t>Cooking meals or preparing food</w:t>
                      </w:r>
                    </w:p>
                    <w:p w14:paraId="44568F5E" w14:textId="77777777" w:rsidR="00164EB1" w:rsidRPr="00164EB1" w:rsidRDefault="00164EB1" w:rsidP="00164EB1">
                      <w:pPr>
                        <w:numPr>
                          <w:ilvl w:val="0"/>
                          <w:numId w:val="8"/>
                        </w:numPr>
                      </w:pPr>
                      <w:r w:rsidRPr="00164EB1">
                        <w:t>Helping with household tasks</w:t>
                      </w:r>
                    </w:p>
                    <w:p w14:paraId="47C6F51F" w14:textId="77777777" w:rsidR="00164EB1" w:rsidRPr="00164EB1" w:rsidRDefault="00164EB1" w:rsidP="00164EB1">
                      <w:pPr>
                        <w:numPr>
                          <w:ilvl w:val="0"/>
                          <w:numId w:val="8"/>
                        </w:numPr>
                      </w:pPr>
                      <w:r w:rsidRPr="00164EB1">
                        <w:t>Checking in on someone regularly to make sure they’re safe or coping</w:t>
                      </w:r>
                    </w:p>
                    <w:p w14:paraId="36B67649" w14:textId="77777777" w:rsidR="00164EB1" w:rsidRPr="00164EB1" w:rsidRDefault="00164EB1" w:rsidP="00164EB1">
                      <w:pPr>
                        <w:numPr>
                          <w:ilvl w:val="0"/>
                          <w:numId w:val="8"/>
                        </w:numPr>
                      </w:pPr>
                      <w:r w:rsidRPr="00164EB1">
                        <w:t>Providing emotional support</w:t>
                      </w:r>
                    </w:p>
                    <w:p w14:paraId="10E4A810" w14:textId="77777777" w:rsidR="00164EB1" w:rsidRPr="00164EB1" w:rsidRDefault="00164EB1" w:rsidP="00164EB1">
                      <w:pPr>
                        <w:numPr>
                          <w:ilvl w:val="0"/>
                          <w:numId w:val="8"/>
                        </w:numPr>
                      </w:pPr>
                      <w:r w:rsidRPr="00164EB1">
                        <w:t>Supporting someone to attend appointments</w:t>
                      </w:r>
                    </w:p>
                    <w:p w14:paraId="2F10239D" w14:textId="77777777" w:rsidR="00164EB1" w:rsidRPr="00164EB1" w:rsidRDefault="00164EB1" w:rsidP="00164EB1">
                      <w:pPr>
                        <w:numPr>
                          <w:ilvl w:val="0"/>
                          <w:numId w:val="8"/>
                        </w:numPr>
                      </w:pPr>
                      <w:r w:rsidRPr="00164EB1">
                        <w:t>Managing finances or paperwork</w:t>
                      </w:r>
                    </w:p>
                    <w:p w14:paraId="1933018C" w14:textId="77777777" w:rsidR="00164EB1" w:rsidRPr="00164EB1" w:rsidRDefault="00164EB1" w:rsidP="00164EB1">
                      <w:r w:rsidRPr="00164EB1">
                        <w:t xml:space="preserve">Please let reception </w:t>
                      </w:r>
                      <w:proofErr w:type="gramStart"/>
                      <w:r w:rsidRPr="00164EB1">
                        <w:t>know</w:t>
                      </w:r>
                      <w:proofErr w:type="gramEnd"/>
                      <w:r w:rsidRPr="00164EB1">
                        <w:t xml:space="preserve"> if you are a carer as identifying a Carer early helps:</w:t>
                      </w:r>
                    </w:p>
                    <w:p w14:paraId="54CF2496" w14:textId="77777777" w:rsidR="00164EB1" w:rsidRPr="00164EB1" w:rsidRDefault="00164EB1" w:rsidP="00164EB1">
                      <w:pPr>
                        <w:numPr>
                          <w:ilvl w:val="0"/>
                          <w:numId w:val="9"/>
                        </w:numPr>
                      </w:pPr>
                      <w:r w:rsidRPr="00164EB1">
                        <w:t>Prevent escalation of stress and burnout</w:t>
                      </w:r>
                    </w:p>
                    <w:p w14:paraId="29BB6855" w14:textId="77777777" w:rsidR="00164EB1" w:rsidRPr="00164EB1" w:rsidRDefault="00164EB1" w:rsidP="00164EB1">
                      <w:pPr>
                        <w:numPr>
                          <w:ilvl w:val="0"/>
                          <w:numId w:val="9"/>
                        </w:numPr>
                      </w:pPr>
                      <w:r w:rsidRPr="00164EB1">
                        <w:t>Improve wellbeing and resilience</w:t>
                      </w:r>
                    </w:p>
                    <w:p w14:paraId="159E568E" w14:textId="77777777" w:rsidR="00164EB1" w:rsidRPr="00164EB1" w:rsidRDefault="00164EB1" w:rsidP="00164EB1">
                      <w:pPr>
                        <w:numPr>
                          <w:ilvl w:val="0"/>
                          <w:numId w:val="9"/>
                        </w:numPr>
                      </w:pPr>
                      <w:r w:rsidRPr="00164EB1">
                        <w:t>Ensure access to local support, training, and community connections</w:t>
                      </w:r>
                    </w:p>
                    <w:p w14:paraId="766B389C" w14:textId="77777777" w:rsidR="00164EB1" w:rsidRPr="00164EB1" w:rsidRDefault="00164EB1" w:rsidP="00164EB1">
                      <w:pPr>
                        <w:numPr>
                          <w:ilvl w:val="0"/>
                          <w:numId w:val="9"/>
                        </w:numPr>
                      </w:pPr>
                      <w:r w:rsidRPr="00164EB1">
                        <w:t>Empower them with knowledge of their rights and options</w:t>
                      </w:r>
                    </w:p>
                    <w:p w14:paraId="0A67AD44" w14:textId="4D1F37E0" w:rsidR="00164EB1" w:rsidRPr="00164EB1" w:rsidRDefault="00164EB1" w:rsidP="00164EB1">
                      <w:r w:rsidRPr="00164EB1">
                        <w:t xml:space="preserve">Did you know that you can meet with other carers at Guideposts CONNECT Carers Group at the Community Pavillion, Newent, GL18 1QA, </w:t>
                      </w:r>
                      <w:proofErr w:type="gramStart"/>
                      <w:r w:rsidRPr="00164EB1">
                        <w:t>every last</w:t>
                      </w:r>
                      <w:proofErr w:type="gramEnd"/>
                      <w:r w:rsidRPr="00164EB1">
                        <w:t xml:space="preserve"> Tuesday of each month, 1pm-3pm. </w:t>
                      </w:r>
                      <w:r w:rsidR="003C7694">
                        <w:rPr>
                          <w:color w:val="000000"/>
                        </w:rPr>
                        <w:t>01452 529697 or 07850 204910</w:t>
                      </w:r>
                      <w:r w:rsidR="003C7694">
                        <w:rPr>
                          <w:color w:val="000000"/>
                        </w:rPr>
                        <w:t xml:space="preserve"> to find out more</w:t>
                      </w:r>
                    </w:p>
                    <w:p w14:paraId="2955DD0C" w14:textId="4D9A9A7E" w:rsidR="004A6480" w:rsidRPr="004A6480" w:rsidRDefault="004A6480" w:rsidP="004A6480">
                      <w:r w:rsidRPr="004A6480">
                        <w:rPr>
                          <w:b/>
                          <w:bCs/>
                        </w:rPr>
                        <w:t>Building the NHS of the future</w:t>
                      </w:r>
                      <w:r w:rsidRPr="004A6480">
                        <w:br/>
                      </w:r>
                      <w:r w:rsidRPr="004A6480">
                        <w:br/>
                        <w:t>Help build a health service for your future and the future of your family.</w:t>
                      </w:r>
                      <w:r w:rsidRPr="004A6480">
                        <w:br/>
                      </w:r>
                      <w:r w:rsidRPr="004A6480">
                        <w:br/>
                        <w:t>A recent report found that the NHS was in a critical state, and the Government wants to hear the public’s views on how the NHS can adapt to the changing demands of today.</w:t>
                      </w:r>
                      <w:r w:rsidRPr="004A6480">
                        <w:br/>
                      </w:r>
                      <w:r w:rsidRPr="004A6480">
                        <w:br/>
                        <w:t>Make sure you give your views and opinions on the health service, its future and the 10-Year Plan for Health. Don’t miss your chance to shape the future of the NHS.</w:t>
                      </w:r>
                      <w:r w:rsidRPr="004A6480">
                        <w:br/>
                      </w:r>
                      <w:r w:rsidRPr="00A74D14">
                        <w:rPr>
                          <w:color w:val="2E74B5" w:themeColor="accent5" w:themeShade="BF"/>
                        </w:rPr>
                        <w:t>https://campaignresources.dhsc.gov.uk/campaigns/change-nhs/</w:t>
                      </w:r>
                    </w:p>
                    <w:p w14:paraId="166013F7" w14:textId="77777777" w:rsidR="00244AE3" w:rsidRPr="0077179C" w:rsidRDefault="00244AE3" w:rsidP="0077179C"/>
                  </w:txbxContent>
                </v:textbox>
                <w10:wrap type="square"/>
              </v:shape>
            </w:pict>
          </mc:Fallback>
        </mc:AlternateContent>
      </w:r>
      <w:r w:rsidR="00045461" w:rsidRPr="00CF4BC6">
        <w:rPr>
          <w:noProof/>
          <w:lang w:bidi="en-GB"/>
        </w:rPr>
        <mc:AlternateContent>
          <mc:Choice Requires="wpg">
            <w:drawing>
              <wp:anchor distT="0" distB="0" distL="114300" distR="114300" simplePos="0" relativeHeight="251748352" behindDoc="1" locked="1" layoutInCell="1" allowOverlap="1" wp14:anchorId="67EBF185" wp14:editId="4698866B">
                <wp:simplePos x="0" y="0"/>
                <wp:positionH relativeFrom="column">
                  <wp:posOffset>-457200</wp:posOffset>
                </wp:positionH>
                <wp:positionV relativeFrom="paragraph">
                  <wp:posOffset>-459740</wp:posOffset>
                </wp:positionV>
                <wp:extent cx="7726680" cy="10698480"/>
                <wp:effectExtent l="0" t="0" r="7620" b="762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26680" cy="10698480"/>
                          <a:chOff x="0" y="0"/>
                          <a:chExt cx="7770092" cy="10064698"/>
                        </a:xfrm>
                      </wpg:grpSpPr>
                      <wps:wsp>
                        <wps:cNvPr id="11"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0"/>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735A46" id="Group 10" o:spid="_x0000_s1026" alt="&quot;&quot;" style="position:absolute;margin-left:-36pt;margin-top:-36.2pt;width:608.4pt;height:842.4pt;z-index:-251568128;mso-width-relative:margin;mso-height-relative:margin"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" path="m5139,15839r-2,-75l5130,15689r-10,-73l5105,15544r-19,-70l5063,15405r-27,-67l5006,15273r-34,-63l4935,15149r-40,-59l4851,15034r-46,-54l4755,14928r-52,-48l4648,14834r-57,-43l4531,14752r-62,-37l4405,14682r-66,-30l4271,14626r-70,-22l4129,14585r-73,-14l3982,14560r-76,-7l3840,14552,3840,,,,,15840r3840,l3840,15839r1299,e" fillcolor="#cee5f6 [3204]"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008ed1 [3205]"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cee5f6 [3204]"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w10:anchorlock/>
              </v:group>
            </w:pict>
          </mc:Fallback>
        </mc:AlternateContent>
      </w:r>
    </w:p>
    <w:p w14:paraId="5704E9E6" w14:textId="133FFF1E" w:rsidR="00937CE4" w:rsidRDefault="00CC6690" w:rsidP="0054317C">
      <w:pPr>
        <w:spacing w:before="0"/>
      </w:pPr>
      <w:r>
        <w:rPr>
          <w:noProof/>
        </w:rPr>
        <w:lastRenderedPageBreak/>
        <mc:AlternateContent>
          <mc:Choice Requires="wps">
            <w:drawing>
              <wp:anchor distT="45720" distB="45720" distL="114300" distR="114300" simplePos="0" relativeHeight="251758592" behindDoc="0" locked="0" layoutInCell="1" allowOverlap="1" wp14:anchorId="613F20F6" wp14:editId="28073EBE">
                <wp:simplePos x="0" y="0"/>
                <wp:positionH relativeFrom="column">
                  <wp:posOffset>2324100</wp:posOffset>
                </wp:positionH>
                <wp:positionV relativeFrom="paragraph">
                  <wp:posOffset>0</wp:posOffset>
                </wp:positionV>
                <wp:extent cx="4846320" cy="9616440"/>
                <wp:effectExtent l="0" t="0" r="0" b="3810"/>
                <wp:wrapSquare wrapText="bothSides"/>
                <wp:docPr id="255332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961644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0D5ED57D" w14:textId="3FD950DC" w:rsidR="00875DAA" w:rsidRPr="00875DAA" w:rsidRDefault="00875DAA" w:rsidP="00875DAA">
                            <w:r w:rsidRPr="00875DAA">
                              <w:rPr>
                                <w:b/>
                                <w:bCs/>
                              </w:rPr>
                              <w:t>Ovarian Cancer Awareness Month, 1st–31st March</w:t>
                            </w:r>
                            <w:r w:rsidRPr="00875DAA">
                              <w:br/>
                            </w:r>
                            <w:r w:rsidRPr="00875DAA">
                              <w:br/>
                              <w:t>Feeling bloated? Need to wee more? Feeling full? Unexplained tummy pain? Raising awareness of ovarian cancer is vital in improving early diagnosis. Currently, just one in five women can name bloating as a symptom of ovarian cancer.</w:t>
                            </w:r>
                            <w:r w:rsidRPr="00875DAA">
                              <w:br/>
                            </w:r>
                            <w:r w:rsidRPr="00875DAA">
                              <w:br/>
                              <w:t>Ovarian Cancer Awareness Month highlights the importance of picking up on early changes. Two-thirds of women are diagnosed with ovarian cancer too late, when the cancer is harder to treat. We need to change that! If you have any of these ongoing symptoms, make an appointment with your GP.</w:t>
                            </w:r>
                            <w:r w:rsidRPr="00875DAA">
                              <w:br/>
                              <w:t>#EarlyDiagnosisSavesLives</w:t>
                            </w:r>
                            <w:r w:rsidRPr="00875DAA">
                              <w:br/>
                            </w:r>
                            <w:r w:rsidRPr="00875DAA">
                              <w:br/>
                              <w:t>This video explains more:</w:t>
                            </w:r>
                            <w:r w:rsidRPr="00875DAA">
                              <w:br/>
                            </w:r>
                            <w:r w:rsidR="00A74D14" w:rsidRPr="00A74D14">
                              <w:rPr>
                                <w:color w:val="2E74B5" w:themeColor="accent5" w:themeShade="BF"/>
                              </w:rPr>
                              <w:t>https://www.youtube.com/watch?v=D5z1JUnRSe4</w:t>
                            </w:r>
                          </w:p>
                          <w:p w14:paraId="31E7F3B9" w14:textId="60E490A4" w:rsidR="00A74D14" w:rsidRDefault="00C5413C" w:rsidP="00875DAA">
                            <w:r w:rsidRPr="00C5413C">
                              <w:rPr>
                                <w:b/>
                                <w:bCs/>
                              </w:rPr>
                              <w:t>Stop Smoking </w:t>
                            </w:r>
                            <w:r w:rsidR="00875DAA" w:rsidRPr="00875DAA">
                              <w:br/>
                            </w:r>
                            <w:r w:rsidR="00875DAA" w:rsidRPr="00875DAA">
                              <w:br/>
                              <w:t>Did you know, by quitting smoking, you could save around £2,500 per year? Not only will your wallet benefit, but you’ll notice almost immediate improvements in your health.</w:t>
                            </w:r>
                            <w:r w:rsidR="00875DAA" w:rsidRPr="00875DAA">
                              <w:br/>
                            </w:r>
                            <w:r w:rsidR="00875DAA" w:rsidRPr="00875DAA">
                              <w:br/>
                            </w:r>
                            <w:r w:rsidR="00A74D14">
                              <w:t>National</w:t>
                            </w:r>
                            <w:r w:rsidR="00875DAA" w:rsidRPr="00875DAA">
                              <w:t xml:space="preserve"> No Smoking Day</w:t>
                            </w:r>
                            <w:r w:rsidR="00A74D14">
                              <w:t xml:space="preserve"> may have passed, but every day is a good day to stop</w:t>
                            </w:r>
                            <w:r w:rsidR="00875DAA" w:rsidRPr="00875DAA">
                              <w:t>. Quitting smoking is the best thing you can do and it’s never too late to give it a try. Support is vital in helping you succeed and in maintaining a smoke-free future.</w:t>
                            </w:r>
                            <w:r w:rsidR="00875DAA" w:rsidRPr="00875DAA">
                              <w:br/>
                            </w:r>
                            <w:r w:rsidR="00875DAA" w:rsidRPr="00875DAA">
                              <w:br/>
                              <w:t>Managing cravings and coping with triggers can help avoid relapsing. Cravings can be triggered by stress, habits and lifestyle reminders. Being aware of your triggers helps you manage cravings when they strike.</w:t>
                            </w:r>
                          </w:p>
                          <w:p w14:paraId="395B9E71" w14:textId="0208BC76" w:rsidR="00A74D14" w:rsidRPr="00A74D14" w:rsidRDefault="00A74D14" w:rsidP="00A74D14">
                            <w:pPr>
                              <w:pStyle w:val="ListParagraph"/>
                              <w:numPr>
                                <w:ilvl w:val="0"/>
                                <w:numId w:val="10"/>
                              </w:numPr>
                              <w:rPr>
                                <w:color w:val="2E74B5" w:themeColor="accent5" w:themeShade="BF"/>
                              </w:rPr>
                            </w:pPr>
                            <w:r w:rsidRPr="00A74D14">
                              <w:rPr>
                                <w:color w:val="2E74B5" w:themeColor="accent5" w:themeShade="BF"/>
                              </w:rPr>
                              <w:t>https://www.nhs.uk/better-health/quit-smoking/</w:t>
                            </w:r>
                          </w:p>
                          <w:p w14:paraId="27ECCDF8" w14:textId="76EE91C8" w:rsidR="00875DAA" w:rsidRPr="00A74D14" w:rsidRDefault="00A74D14" w:rsidP="00A74D14">
                            <w:pPr>
                              <w:pStyle w:val="ListParagraph"/>
                              <w:numPr>
                                <w:ilvl w:val="0"/>
                                <w:numId w:val="10"/>
                              </w:numPr>
                              <w:rPr>
                                <w:color w:val="2E74B5" w:themeColor="accent5" w:themeShade="BF"/>
                              </w:rPr>
                            </w:pPr>
                            <w:r w:rsidRPr="00A74D14">
                              <w:rPr>
                                <w:color w:val="2E74B5" w:themeColor="accent5" w:themeShade="BF"/>
                              </w:rPr>
                              <w:t>https://www.nhs.uk/better-health/quit-smoking/staying-smoke-free/understand-your-smoking-triggers-and-cravings/</w:t>
                            </w:r>
                          </w:p>
                          <w:p w14:paraId="564A6DC1" w14:textId="77777777" w:rsidR="00243558" w:rsidRPr="00667A07" w:rsidRDefault="00243558" w:rsidP="00243558">
                            <w:r w:rsidRPr="00667A07">
                              <w:t>The Gloucestershire Healthy Lifestyles Services Team provide support to those trying to stop smoking. </w:t>
                            </w:r>
                          </w:p>
                          <w:p w14:paraId="00615DAF" w14:textId="77777777" w:rsidR="00243558" w:rsidRPr="00667A07" w:rsidRDefault="00243558" w:rsidP="00243558">
                            <w:r w:rsidRPr="00667A07">
                              <w:t>They offer free one-to-one support from their friendly coaches over a 12-week period.</w:t>
                            </w:r>
                          </w:p>
                          <w:p w14:paraId="3253AA83" w14:textId="77777777" w:rsidR="00243558" w:rsidRPr="00667A07" w:rsidRDefault="00243558" w:rsidP="00243558">
                            <w:r w:rsidRPr="00667A07">
                              <w:t>75% of people who have used the service have become smoke-free.</w:t>
                            </w:r>
                          </w:p>
                          <w:p w14:paraId="4EC13650" w14:textId="1A7505A0" w:rsidR="00243558" w:rsidRPr="00A74D14" w:rsidRDefault="00243558" w:rsidP="00243558">
                            <w:pPr>
                              <w:rPr>
                                <w:color w:val="2E74B5" w:themeColor="accent5" w:themeShade="BF"/>
                              </w:rPr>
                            </w:pPr>
                            <w:r w:rsidRPr="00667A07">
                              <w:t>Those wishing to use the service can self-refer or be referred by a healthcare professional </w:t>
                            </w:r>
                            <w:r w:rsidRPr="00A74D14">
                              <w:rPr>
                                <w:color w:val="2E74B5" w:themeColor="accent5" w:themeShade="BF"/>
                              </w:rPr>
                              <w:t>https://secure2.1s4h.co.uk/Glos/glos.html</w:t>
                            </w:r>
                          </w:p>
                          <w:p w14:paraId="654D714E" w14:textId="7675617C" w:rsidR="00243558" w:rsidRPr="00667A07" w:rsidRDefault="00243558" w:rsidP="00243558">
                            <w:r w:rsidRPr="00667A07">
                              <w:t xml:space="preserve">For more information visit the Healthy Lifestyles Gloucestershire </w:t>
                            </w:r>
                            <w:r w:rsidRPr="00667A07">
                              <w:t xml:space="preserve">website  </w:t>
                            </w:r>
                            <w:r w:rsidRPr="00A74D14">
                              <w:rPr>
                                <w:color w:val="2E74B5" w:themeColor="accent5" w:themeShade="BF"/>
                              </w:rPr>
                              <w:t>https://hlsglos.org/stop-smoking/</w:t>
                            </w:r>
                          </w:p>
                          <w:p w14:paraId="468AF815" w14:textId="44BF6CEC" w:rsidR="00243558" w:rsidRPr="00875DAA" w:rsidRDefault="00243558" w:rsidP="00243558">
                            <w:r w:rsidRPr="00667A07">
                              <w:t>or Tel: </w:t>
                            </w:r>
                            <w:r w:rsidRPr="00A74D14">
                              <w:t>0800 755 5533</w:t>
                            </w:r>
                            <w:r w:rsidRPr="00667A07">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F20F6" id="_x0000_s1027" type="#_x0000_t202" style="position:absolute;margin-left:183pt;margin-top:0;width:381.6pt;height:757.2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" fillcolor="white [3201]" stroked="f" strokeweight="2pt">
                <v:textbox>
                  <w:txbxContent>
                    <w:p w14:paraId="0D5ED57D" w14:textId="3FD950DC" w:rsidR="00875DAA" w:rsidRPr="00875DAA" w:rsidRDefault="00875DAA" w:rsidP="00875DAA">
                      <w:r w:rsidRPr="00875DAA">
                        <w:rPr>
                          <w:b/>
                          <w:bCs/>
                        </w:rPr>
                        <w:t>Ovarian Cancer Awareness Month, 1st–31st March</w:t>
                      </w:r>
                      <w:r w:rsidRPr="00875DAA">
                        <w:br/>
                      </w:r>
                      <w:r w:rsidRPr="00875DAA">
                        <w:br/>
                        <w:t>Feeling bloated? Need to wee more? Feeling full? Unexplained tummy pain? Raising awareness of ovarian cancer is vital in improving early diagnosis. Currently, just one in five women can name bloating as a symptom of ovarian cancer.</w:t>
                      </w:r>
                      <w:r w:rsidRPr="00875DAA">
                        <w:br/>
                      </w:r>
                      <w:r w:rsidRPr="00875DAA">
                        <w:br/>
                        <w:t>Ovarian Cancer Awareness Month highlights the importance of picking up on early changes. Two-thirds of women are diagnosed with ovarian cancer too late, when the cancer is harder to treat. We need to change that! If you have any of these ongoing symptoms, make an appointment with your GP.</w:t>
                      </w:r>
                      <w:r w:rsidRPr="00875DAA">
                        <w:br/>
                        <w:t>#EarlyDiagnosisSavesLives</w:t>
                      </w:r>
                      <w:r w:rsidRPr="00875DAA">
                        <w:br/>
                      </w:r>
                      <w:r w:rsidRPr="00875DAA">
                        <w:br/>
                        <w:t>This video explains more:</w:t>
                      </w:r>
                      <w:r w:rsidRPr="00875DAA">
                        <w:br/>
                      </w:r>
                      <w:r w:rsidR="00A74D14" w:rsidRPr="00A74D14">
                        <w:rPr>
                          <w:color w:val="2E74B5" w:themeColor="accent5" w:themeShade="BF"/>
                        </w:rPr>
                        <w:t>https://www.youtube.com/watch?v=D5z1JUnRSe4</w:t>
                      </w:r>
                    </w:p>
                    <w:p w14:paraId="31E7F3B9" w14:textId="60E490A4" w:rsidR="00A74D14" w:rsidRDefault="00C5413C" w:rsidP="00875DAA">
                      <w:r w:rsidRPr="00C5413C">
                        <w:rPr>
                          <w:b/>
                          <w:bCs/>
                        </w:rPr>
                        <w:t>Stop Smoking </w:t>
                      </w:r>
                      <w:r w:rsidR="00875DAA" w:rsidRPr="00875DAA">
                        <w:br/>
                      </w:r>
                      <w:r w:rsidR="00875DAA" w:rsidRPr="00875DAA">
                        <w:br/>
                        <w:t>Did you know, by quitting smoking, you could save around £2,500 per year? Not only will your wallet benefit, but you’ll notice almost immediate improvements in your health.</w:t>
                      </w:r>
                      <w:r w:rsidR="00875DAA" w:rsidRPr="00875DAA">
                        <w:br/>
                      </w:r>
                      <w:r w:rsidR="00875DAA" w:rsidRPr="00875DAA">
                        <w:br/>
                      </w:r>
                      <w:r w:rsidR="00A74D14">
                        <w:t>National</w:t>
                      </w:r>
                      <w:r w:rsidR="00875DAA" w:rsidRPr="00875DAA">
                        <w:t xml:space="preserve"> No Smoking Day</w:t>
                      </w:r>
                      <w:r w:rsidR="00A74D14">
                        <w:t xml:space="preserve"> may have passed, but every day is a good day to stop</w:t>
                      </w:r>
                      <w:r w:rsidR="00875DAA" w:rsidRPr="00875DAA">
                        <w:t>. Quitting smoking is the best thing you can do and it’s never too late to give it a try. Support is vital in helping you succeed and in maintaining a smoke-free future.</w:t>
                      </w:r>
                      <w:r w:rsidR="00875DAA" w:rsidRPr="00875DAA">
                        <w:br/>
                      </w:r>
                      <w:r w:rsidR="00875DAA" w:rsidRPr="00875DAA">
                        <w:br/>
                        <w:t>Managing cravings and coping with triggers can help avoid relapsing. Cravings can be triggered by stress, habits and lifestyle reminders. Being aware of your triggers helps you manage cravings when they strike.</w:t>
                      </w:r>
                    </w:p>
                    <w:p w14:paraId="395B9E71" w14:textId="0208BC76" w:rsidR="00A74D14" w:rsidRPr="00A74D14" w:rsidRDefault="00A74D14" w:rsidP="00A74D14">
                      <w:pPr>
                        <w:pStyle w:val="ListParagraph"/>
                        <w:numPr>
                          <w:ilvl w:val="0"/>
                          <w:numId w:val="10"/>
                        </w:numPr>
                        <w:rPr>
                          <w:color w:val="2E74B5" w:themeColor="accent5" w:themeShade="BF"/>
                        </w:rPr>
                      </w:pPr>
                      <w:r w:rsidRPr="00A74D14">
                        <w:rPr>
                          <w:color w:val="2E74B5" w:themeColor="accent5" w:themeShade="BF"/>
                        </w:rPr>
                        <w:t>https://www.nhs.uk/better-health/quit-smoking/</w:t>
                      </w:r>
                    </w:p>
                    <w:p w14:paraId="27ECCDF8" w14:textId="76EE91C8" w:rsidR="00875DAA" w:rsidRPr="00A74D14" w:rsidRDefault="00A74D14" w:rsidP="00A74D14">
                      <w:pPr>
                        <w:pStyle w:val="ListParagraph"/>
                        <w:numPr>
                          <w:ilvl w:val="0"/>
                          <w:numId w:val="10"/>
                        </w:numPr>
                        <w:rPr>
                          <w:color w:val="2E74B5" w:themeColor="accent5" w:themeShade="BF"/>
                        </w:rPr>
                      </w:pPr>
                      <w:r w:rsidRPr="00A74D14">
                        <w:rPr>
                          <w:color w:val="2E74B5" w:themeColor="accent5" w:themeShade="BF"/>
                        </w:rPr>
                        <w:t>https://www.nhs.uk/better-health/quit-smoking/staying-smoke-free/understand-your-smoking-triggers-and-cravings/</w:t>
                      </w:r>
                    </w:p>
                    <w:p w14:paraId="564A6DC1" w14:textId="77777777" w:rsidR="00243558" w:rsidRPr="00667A07" w:rsidRDefault="00243558" w:rsidP="00243558">
                      <w:r w:rsidRPr="00667A07">
                        <w:t>The Gloucestershire Healthy Lifestyles Services Team provide support to those trying to stop smoking. </w:t>
                      </w:r>
                    </w:p>
                    <w:p w14:paraId="00615DAF" w14:textId="77777777" w:rsidR="00243558" w:rsidRPr="00667A07" w:rsidRDefault="00243558" w:rsidP="00243558">
                      <w:r w:rsidRPr="00667A07">
                        <w:t>They offer free one-to-one support from their friendly coaches over a 12-week period.</w:t>
                      </w:r>
                    </w:p>
                    <w:p w14:paraId="3253AA83" w14:textId="77777777" w:rsidR="00243558" w:rsidRPr="00667A07" w:rsidRDefault="00243558" w:rsidP="00243558">
                      <w:r w:rsidRPr="00667A07">
                        <w:t>75% of people who have used the service have become smoke-free.</w:t>
                      </w:r>
                    </w:p>
                    <w:p w14:paraId="4EC13650" w14:textId="1A7505A0" w:rsidR="00243558" w:rsidRPr="00A74D14" w:rsidRDefault="00243558" w:rsidP="00243558">
                      <w:pPr>
                        <w:rPr>
                          <w:color w:val="2E74B5" w:themeColor="accent5" w:themeShade="BF"/>
                        </w:rPr>
                      </w:pPr>
                      <w:r w:rsidRPr="00667A07">
                        <w:t>Those wishing to use the service can self-refer or be referred by a healthcare professional </w:t>
                      </w:r>
                      <w:r w:rsidRPr="00A74D14">
                        <w:rPr>
                          <w:color w:val="2E74B5" w:themeColor="accent5" w:themeShade="BF"/>
                        </w:rPr>
                        <w:t>https://secure2.1s4h.co.uk/Glos/glos.html</w:t>
                      </w:r>
                    </w:p>
                    <w:p w14:paraId="654D714E" w14:textId="7675617C" w:rsidR="00243558" w:rsidRPr="00667A07" w:rsidRDefault="00243558" w:rsidP="00243558">
                      <w:r w:rsidRPr="00667A07">
                        <w:t xml:space="preserve">For more information visit the Healthy Lifestyles Gloucestershire </w:t>
                      </w:r>
                      <w:proofErr w:type="gramStart"/>
                      <w:r w:rsidRPr="00667A07">
                        <w:t xml:space="preserve">website  </w:t>
                      </w:r>
                      <w:r w:rsidRPr="00A74D14">
                        <w:rPr>
                          <w:color w:val="2E74B5" w:themeColor="accent5" w:themeShade="BF"/>
                        </w:rPr>
                        <w:t>https://hlsglos.org/stop-smoking/</w:t>
                      </w:r>
                      <w:proofErr w:type="gramEnd"/>
                    </w:p>
                    <w:p w14:paraId="468AF815" w14:textId="44BF6CEC" w:rsidR="00243558" w:rsidRPr="00875DAA" w:rsidRDefault="00243558" w:rsidP="00243558">
                      <w:r w:rsidRPr="00667A07">
                        <w:t>or Tel: </w:t>
                      </w:r>
                      <w:r w:rsidRPr="00A74D14">
                        <w:t>0800 755 5533</w:t>
                      </w:r>
                      <w:r w:rsidRPr="00667A07">
                        <w:t> </w:t>
                      </w:r>
                    </w:p>
                  </w:txbxContent>
                </v:textbox>
                <w10:wrap type="square"/>
              </v:shape>
            </w:pict>
          </mc:Fallback>
        </mc:AlternateContent>
      </w:r>
      <w:r w:rsidR="00937CE4" w:rsidRPr="00CF4BC6">
        <w:rPr>
          <w:noProof/>
          <w:lang w:bidi="en-GB"/>
        </w:rPr>
        <mc:AlternateContent>
          <mc:Choice Requires="wpg">
            <w:drawing>
              <wp:anchor distT="0" distB="0" distL="114300" distR="114300" simplePos="0" relativeHeight="251756544" behindDoc="1" locked="1" layoutInCell="1" allowOverlap="1" wp14:anchorId="7C0AE54F" wp14:editId="538F409E">
                <wp:simplePos x="0" y="0"/>
                <wp:positionH relativeFrom="column">
                  <wp:posOffset>-254000</wp:posOffset>
                </wp:positionH>
                <wp:positionV relativeFrom="paragraph">
                  <wp:posOffset>-579120</wp:posOffset>
                </wp:positionV>
                <wp:extent cx="7980680" cy="11277600"/>
                <wp:effectExtent l="0" t="0" r="1270" b="0"/>
                <wp:wrapNone/>
                <wp:docPr id="979132597" name="Group 9791325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80680" cy="11277600"/>
                          <a:chOff x="0" y="0"/>
                          <a:chExt cx="7770092" cy="10064698"/>
                        </a:xfrm>
                      </wpg:grpSpPr>
                      <wps:wsp>
                        <wps:cNvPr id="437864006"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591352" name="Freeform 20"/>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258006"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0AFE33" id="Group 979132597" o:spid="_x0000_s1026" alt="&quot;&quot;" style="position:absolute;margin-left:-20pt;margin-top:-45.6pt;width:628.4pt;height:888pt;z-index:-251559936;mso-width-relative:margin;mso-height-relative:margin"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" path="m5139,15839r-2,-75l5130,15689r-10,-73l5105,15544r-19,-70l5063,15405r-27,-67l5006,15273r-34,-63l4935,15149r-40,-59l4851,15034r-46,-54l4755,14928r-52,-48l4648,14834r-57,-43l4531,14752r-62,-37l4405,14682r-66,-30l4271,14626r-70,-22l4129,14585r-73,-14l3982,14560r-76,-7l3840,14552,3840,,,,,15840r3840,l3840,15839r1299,e" fillcolor="#cee5f6 [3204]"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008ed1 [3205]"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cee5f6 [3204]"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w10:anchorlock/>
              </v:group>
            </w:pict>
          </mc:Fallback>
        </mc:AlternateContent>
      </w:r>
    </w:p>
    <w:p w14:paraId="4ADF0194" w14:textId="3768853D" w:rsidR="00937CE4" w:rsidRDefault="00937CE4">
      <w:pPr>
        <w:spacing w:before="0" w:line="240" w:lineRule="auto"/>
      </w:pPr>
      <w:r>
        <w:br w:type="page"/>
      </w:r>
    </w:p>
    <w:p w14:paraId="53726C60" w14:textId="588ECD44" w:rsidR="002C700B" w:rsidRDefault="00CF6DB4">
      <w:pPr>
        <w:spacing w:before="0" w:line="240" w:lineRule="auto"/>
      </w:pPr>
      <w:r>
        <w:rPr>
          <w:noProof/>
        </w:rPr>
        <w:lastRenderedPageBreak/>
        <mc:AlternateContent>
          <mc:Choice Requires="wps">
            <w:drawing>
              <wp:anchor distT="45720" distB="45720" distL="114300" distR="114300" simplePos="0" relativeHeight="251766784" behindDoc="0" locked="0" layoutInCell="1" allowOverlap="1" wp14:anchorId="79659260" wp14:editId="0038D277">
                <wp:simplePos x="0" y="0"/>
                <wp:positionH relativeFrom="column">
                  <wp:posOffset>2430780</wp:posOffset>
                </wp:positionH>
                <wp:positionV relativeFrom="paragraph">
                  <wp:posOffset>0</wp:posOffset>
                </wp:positionV>
                <wp:extent cx="4617720" cy="9745980"/>
                <wp:effectExtent l="0" t="0" r="0" b="7620"/>
                <wp:wrapSquare wrapText="bothSides"/>
                <wp:docPr id="2121935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9745980"/>
                        </a:xfrm>
                        <a:prstGeom prst="rect">
                          <a:avLst/>
                        </a:prstGeom>
                        <a:solidFill>
                          <a:srgbClr val="FFFFFF"/>
                        </a:solidFill>
                        <a:ln w="9525">
                          <a:noFill/>
                          <a:miter lim="800000"/>
                          <a:headEnd/>
                          <a:tailEnd/>
                        </a:ln>
                      </wps:spPr>
                      <wps:txbx>
                        <w:txbxContent>
                          <w:p w14:paraId="6CF13E97" w14:textId="638DE0DB" w:rsidR="004E74F8" w:rsidRPr="000C6662" w:rsidRDefault="004E74F8" w:rsidP="004E74F8">
                            <w:pPr>
                              <w:spacing w:before="120"/>
                              <w:rPr>
                                <w:sz w:val="28"/>
                                <w:szCs w:val="28"/>
                              </w:rPr>
                            </w:pPr>
                            <w:r w:rsidRPr="000C6662">
                              <w:rPr>
                                <w:b/>
                                <w:bCs/>
                                <w:sz w:val="28"/>
                                <w:szCs w:val="28"/>
                              </w:rPr>
                              <w:t>A Day in the Life of a GP Receptionist</w:t>
                            </w:r>
                          </w:p>
                          <w:p w14:paraId="7DFB10CD" w14:textId="77777777" w:rsidR="004E74F8" w:rsidRPr="000C6662" w:rsidRDefault="004E74F8" w:rsidP="004E74F8">
                            <w:pPr>
                              <w:spacing w:before="120"/>
                            </w:pPr>
                            <w:r w:rsidRPr="000C6662">
                              <w:t>Our GP receptionists are the first point of contact for our patients and highly valued members of staff at the very heart of the practice.</w:t>
                            </w:r>
                          </w:p>
                          <w:p w14:paraId="23C082AF" w14:textId="77777777" w:rsidR="004E74F8" w:rsidRPr="000C6662" w:rsidRDefault="004E74F8" w:rsidP="004E74F8">
                            <w:pPr>
                              <w:spacing w:before="120"/>
                            </w:pPr>
                            <w:r w:rsidRPr="000C6662">
                              <w:t>Here’s what a typical day looks like for one of our receptionists – we’ll call her Janet.</w:t>
                            </w:r>
                          </w:p>
                          <w:p w14:paraId="2B6230F1" w14:textId="77777777" w:rsidR="004E74F8" w:rsidRPr="000C6662" w:rsidRDefault="004E74F8" w:rsidP="004E74F8">
                            <w:pPr>
                              <w:spacing w:before="120"/>
                            </w:pPr>
                            <w:r w:rsidRPr="000C6662">
                              <w:rPr>
                                <w:b/>
                                <w:bCs/>
                              </w:rPr>
                              <w:t>7:55am</w:t>
                            </w:r>
                          </w:p>
                          <w:p w14:paraId="70FC5E52" w14:textId="77777777" w:rsidR="004E74F8" w:rsidRPr="000C6662" w:rsidRDefault="004E74F8" w:rsidP="004E74F8">
                            <w:pPr>
                              <w:spacing w:before="120"/>
                            </w:pPr>
                            <w:r w:rsidRPr="000C6662">
                              <w:t>I arrive at the practice, turn on all the computers, log in, complete my early morning jobs and prepare for the phones to start. As soon as the lines open, the day will begin at full pace.</w:t>
                            </w:r>
                          </w:p>
                          <w:p w14:paraId="1CBB68A7" w14:textId="77777777" w:rsidR="004E74F8" w:rsidRPr="000C6662" w:rsidRDefault="004E74F8" w:rsidP="004E74F8">
                            <w:pPr>
                              <w:spacing w:before="120"/>
                            </w:pPr>
                            <w:r w:rsidRPr="000C6662">
                              <w:t>I start rearranging appointments because a clinician has called in sick, dealing with online queries, and answering the door for anyone who needs access between 8:00 and 8:30am.</w:t>
                            </w:r>
                          </w:p>
                          <w:p w14:paraId="5CAA81B1" w14:textId="77777777" w:rsidR="004E74F8" w:rsidRPr="000C6662" w:rsidRDefault="004E74F8" w:rsidP="004E74F8">
                            <w:pPr>
                              <w:spacing w:before="120"/>
                            </w:pPr>
                            <w:r w:rsidRPr="000C6662">
                              <w:rPr>
                                <w:b/>
                                <w:bCs/>
                              </w:rPr>
                              <w:t>8:30am</w:t>
                            </w:r>
                          </w:p>
                          <w:p w14:paraId="143E57E4" w14:textId="77777777" w:rsidR="004E74F8" w:rsidRPr="000C6662" w:rsidRDefault="004E74F8" w:rsidP="004E74F8">
                            <w:pPr>
                              <w:spacing w:before="120"/>
                            </w:pPr>
                            <w:r w:rsidRPr="000C6662">
                              <w:t>My colleagues arrive, so I move away from the front desk while they take over face-to-face enquiries and phone calls — booking appointments with the appropriate clinician or signposting patients to the right services.</w:t>
                            </w:r>
                          </w:p>
                          <w:p w14:paraId="36BE9195" w14:textId="77777777" w:rsidR="004E74F8" w:rsidRPr="000C6662" w:rsidRDefault="004E74F8" w:rsidP="004E74F8">
                            <w:pPr>
                              <w:spacing w:before="120"/>
                            </w:pPr>
                            <w:r w:rsidRPr="000C6662">
                              <w:t>I begin working through the electronic mail that has arrived overnight, carefully reviewing and forwarding (work flowing) each item to the appropriate team member within the practice.</w:t>
                            </w:r>
                          </w:p>
                          <w:p w14:paraId="47E3CD1B" w14:textId="77777777" w:rsidR="004E74F8" w:rsidRPr="000C6662" w:rsidRDefault="004E74F8" w:rsidP="004E74F8">
                            <w:pPr>
                              <w:spacing w:before="120"/>
                            </w:pPr>
                            <w:r w:rsidRPr="000C6662">
                              <w:rPr>
                                <w:b/>
                                <w:bCs/>
                              </w:rPr>
                              <w:t>11:00am</w:t>
                            </w:r>
                          </w:p>
                          <w:p w14:paraId="094065B2" w14:textId="77777777" w:rsidR="004E74F8" w:rsidRPr="000C6662" w:rsidRDefault="004E74F8" w:rsidP="004E74F8">
                            <w:pPr>
                              <w:spacing w:before="120"/>
                            </w:pPr>
                            <w:r w:rsidRPr="000C6662">
                              <w:t>Between incoming phone calls, the next hour and a half is dedicated to responding to online enquiries. These can range from routine appointment requests to general queries. Every single one must receive a response by 6:30pm that same day.</w:t>
                            </w:r>
                          </w:p>
                          <w:p w14:paraId="068A0BD3" w14:textId="77777777" w:rsidR="004E74F8" w:rsidRPr="000C6662" w:rsidRDefault="004E74F8" w:rsidP="004E74F8">
                            <w:pPr>
                              <w:spacing w:before="120"/>
                            </w:pPr>
                            <w:r w:rsidRPr="000C6662">
                              <w:t>During this time, I also process new patient registrations and arrange referrals to district nurses.</w:t>
                            </w:r>
                          </w:p>
                          <w:p w14:paraId="78F44CEE" w14:textId="77777777" w:rsidR="004E74F8" w:rsidRPr="000C6662" w:rsidRDefault="004E74F8" w:rsidP="004E74F8">
                            <w:pPr>
                              <w:spacing w:before="120"/>
                            </w:pPr>
                            <w:r w:rsidRPr="000C6662">
                              <w:rPr>
                                <w:b/>
                                <w:bCs/>
                              </w:rPr>
                              <w:t>1:00–1:30pm</w:t>
                            </w:r>
                          </w:p>
                          <w:p w14:paraId="4F3837E7" w14:textId="77777777" w:rsidR="004E74F8" w:rsidRPr="000C6662" w:rsidRDefault="004E74F8" w:rsidP="004E74F8">
                            <w:pPr>
                              <w:spacing w:before="120"/>
                            </w:pPr>
                            <w:r w:rsidRPr="000C6662">
                              <w:t>I manage a quick sandwich for lunch before heading back to the front line.</w:t>
                            </w:r>
                          </w:p>
                          <w:p w14:paraId="3AC5730F" w14:textId="77777777" w:rsidR="004E74F8" w:rsidRPr="000C6662" w:rsidRDefault="004E74F8" w:rsidP="004E74F8">
                            <w:pPr>
                              <w:spacing w:before="120"/>
                            </w:pPr>
                            <w:r w:rsidRPr="000C6662">
                              <w:rPr>
                                <w:b/>
                                <w:bCs/>
                              </w:rPr>
                              <w:t>1:30pm</w:t>
                            </w:r>
                          </w:p>
                          <w:p w14:paraId="43DBCDA2" w14:textId="77777777" w:rsidR="004E74F8" w:rsidRPr="000C6662" w:rsidRDefault="004E74F8" w:rsidP="004E74F8">
                            <w:pPr>
                              <w:spacing w:before="120"/>
                            </w:pPr>
                            <w:r w:rsidRPr="000C6662">
                              <w:t>I return to the front desk, supporting patients face-to-face, answering enquiries, booking appointments, and dealing with tasks from GPs and nurses — and much more besides.</w:t>
                            </w:r>
                          </w:p>
                          <w:p w14:paraId="626C88C1" w14:textId="77777777" w:rsidR="004E74F8" w:rsidRPr="000C6662" w:rsidRDefault="004E74F8" w:rsidP="004E74F8">
                            <w:pPr>
                              <w:spacing w:before="120"/>
                            </w:pPr>
                            <w:r w:rsidRPr="000C6662">
                              <w:t>A workman arrives to fix the lift, so I sign him in and ensure all procedures are followed.</w:t>
                            </w:r>
                          </w:p>
                          <w:p w14:paraId="78C74A32" w14:textId="77777777" w:rsidR="004E74F8" w:rsidRPr="000C6662" w:rsidRDefault="004E74F8" w:rsidP="004E74F8">
                            <w:pPr>
                              <w:spacing w:before="120"/>
                            </w:pPr>
                            <w:r w:rsidRPr="000C6662">
                              <w:rPr>
                                <w:b/>
                                <w:bCs/>
                              </w:rPr>
                              <w:t>6:15pm</w:t>
                            </w:r>
                          </w:p>
                          <w:p w14:paraId="10766A8F" w14:textId="77777777" w:rsidR="004E74F8" w:rsidRPr="000C6662" w:rsidRDefault="004E74F8" w:rsidP="004E74F8">
                            <w:pPr>
                              <w:spacing w:before="120"/>
                            </w:pPr>
                            <w:r w:rsidRPr="000C6662">
                              <w:t xml:space="preserve">As the day winds down, I begin checking the building, </w:t>
                            </w:r>
                            <w:r w:rsidRPr="000C6662">
                              <w:t>closing down rooms and ensuring everything is safe and secure for the night, while my colleague continues answering calls.</w:t>
                            </w:r>
                          </w:p>
                          <w:p w14:paraId="29E2B64F" w14:textId="77777777" w:rsidR="004E74F8" w:rsidRPr="000C6662" w:rsidRDefault="004E74F8" w:rsidP="004E74F8">
                            <w:pPr>
                              <w:spacing w:before="120"/>
                            </w:pPr>
                            <w:r w:rsidRPr="000C6662">
                              <w:rPr>
                                <w:b/>
                                <w:bCs/>
                              </w:rPr>
                              <w:t>6:25pm</w:t>
                            </w:r>
                          </w:p>
                          <w:p w14:paraId="7978BDAD" w14:textId="77777777" w:rsidR="004E74F8" w:rsidRPr="000C6662" w:rsidRDefault="004E74F8" w:rsidP="004E74F8">
                            <w:pPr>
                              <w:spacing w:before="120"/>
                            </w:pPr>
                            <w:r w:rsidRPr="000C6662">
                              <w:t>I carry out one final check of online enquiries to make sure we’ve responded to everything before the 6:30pm deadline.</w:t>
                            </w:r>
                          </w:p>
                          <w:p w14:paraId="281192E8" w14:textId="77777777" w:rsidR="004E74F8" w:rsidRPr="000C6662" w:rsidRDefault="004E74F8" w:rsidP="004E74F8">
                            <w:pPr>
                              <w:spacing w:before="120"/>
                            </w:pPr>
                            <w:r w:rsidRPr="000C6662">
                              <w:rPr>
                                <w:b/>
                                <w:bCs/>
                              </w:rPr>
                              <w:t>6:30pm</w:t>
                            </w:r>
                          </w:p>
                          <w:p w14:paraId="453D87E7" w14:textId="77777777" w:rsidR="004E74F8" w:rsidRPr="00F02CED" w:rsidRDefault="004E74F8" w:rsidP="004E74F8">
                            <w:pPr>
                              <w:spacing w:before="120"/>
                            </w:pPr>
                            <w:r w:rsidRPr="000C6662">
                              <w:t>I finish for the day and lock up with my colleagues</w:t>
                            </w:r>
                          </w:p>
                          <w:p w14:paraId="64D2AF4D" w14:textId="6842BE5D" w:rsidR="00CF6DB4" w:rsidRDefault="00CF6D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59260" id="_x0000_s1028" type="#_x0000_t202" style="position:absolute;margin-left:191.4pt;margin-top:0;width:363.6pt;height:767.4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" stroked="f">
                <v:textbox>
                  <w:txbxContent>
                    <w:p w14:paraId="6CF13E97" w14:textId="638DE0DB" w:rsidR="004E74F8" w:rsidRPr="000C6662" w:rsidRDefault="004E74F8" w:rsidP="004E74F8">
                      <w:pPr>
                        <w:spacing w:before="120"/>
                        <w:rPr>
                          <w:sz w:val="28"/>
                          <w:szCs w:val="28"/>
                        </w:rPr>
                      </w:pPr>
                      <w:r w:rsidRPr="000C6662">
                        <w:rPr>
                          <w:b/>
                          <w:bCs/>
                          <w:sz w:val="28"/>
                          <w:szCs w:val="28"/>
                        </w:rPr>
                        <w:t>A Day in the Life of a GP Receptionist</w:t>
                      </w:r>
                    </w:p>
                    <w:p w14:paraId="7DFB10CD" w14:textId="77777777" w:rsidR="004E74F8" w:rsidRPr="000C6662" w:rsidRDefault="004E74F8" w:rsidP="004E74F8">
                      <w:pPr>
                        <w:spacing w:before="120"/>
                      </w:pPr>
                      <w:r w:rsidRPr="000C6662">
                        <w:t>Our GP receptionists are the first point of contact for our patients and highly valued members of staff at the very heart of the practice.</w:t>
                      </w:r>
                    </w:p>
                    <w:p w14:paraId="23C082AF" w14:textId="77777777" w:rsidR="004E74F8" w:rsidRPr="000C6662" w:rsidRDefault="004E74F8" w:rsidP="004E74F8">
                      <w:pPr>
                        <w:spacing w:before="120"/>
                      </w:pPr>
                      <w:r w:rsidRPr="000C6662">
                        <w:t>Here’s what a typical day looks like for one of our receptionists – we’ll call her Janet.</w:t>
                      </w:r>
                    </w:p>
                    <w:p w14:paraId="2B6230F1" w14:textId="77777777" w:rsidR="004E74F8" w:rsidRPr="000C6662" w:rsidRDefault="004E74F8" w:rsidP="004E74F8">
                      <w:pPr>
                        <w:spacing w:before="120"/>
                      </w:pPr>
                      <w:r w:rsidRPr="000C6662">
                        <w:rPr>
                          <w:b/>
                          <w:bCs/>
                        </w:rPr>
                        <w:t>7:55am</w:t>
                      </w:r>
                    </w:p>
                    <w:p w14:paraId="70FC5E52" w14:textId="77777777" w:rsidR="004E74F8" w:rsidRPr="000C6662" w:rsidRDefault="004E74F8" w:rsidP="004E74F8">
                      <w:pPr>
                        <w:spacing w:before="120"/>
                      </w:pPr>
                      <w:r w:rsidRPr="000C6662">
                        <w:t>I arrive at the practice, turn on all the computers, log in, complete my early morning jobs and prepare for the phones to start. As soon as the lines open, the day will begin at full pace.</w:t>
                      </w:r>
                    </w:p>
                    <w:p w14:paraId="1CBB68A7" w14:textId="77777777" w:rsidR="004E74F8" w:rsidRPr="000C6662" w:rsidRDefault="004E74F8" w:rsidP="004E74F8">
                      <w:pPr>
                        <w:spacing w:before="120"/>
                      </w:pPr>
                      <w:r w:rsidRPr="000C6662">
                        <w:t>I start rearranging appointments because a clinician has called in sick, dealing with online queries, and answering the door for anyone who needs access between 8:00 and 8:30am.</w:t>
                      </w:r>
                    </w:p>
                    <w:p w14:paraId="5CAA81B1" w14:textId="77777777" w:rsidR="004E74F8" w:rsidRPr="000C6662" w:rsidRDefault="004E74F8" w:rsidP="004E74F8">
                      <w:pPr>
                        <w:spacing w:before="120"/>
                      </w:pPr>
                      <w:r w:rsidRPr="000C6662">
                        <w:rPr>
                          <w:b/>
                          <w:bCs/>
                        </w:rPr>
                        <w:t>8:30am</w:t>
                      </w:r>
                    </w:p>
                    <w:p w14:paraId="143E57E4" w14:textId="77777777" w:rsidR="004E74F8" w:rsidRPr="000C6662" w:rsidRDefault="004E74F8" w:rsidP="004E74F8">
                      <w:pPr>
                        <w:spacing w:before="120"/>
                      </w:pPr>
                      <w:r w:rsidRPr="000C6662">
                        <w:t>My colleagues arrive, so I move away from the front desk while they take over face-to-face enquiries and phone calls — booking appointments with the appropriate clinician or signposting patients to the right services.</w:t>
                      </w:r>
                    </w:p>
                    <w:p w14:paraId="36BE9195" w14:textId="77777777" w:rsidR="004E74F8" w:rsidRPr="000C6662" w:rsidRDefault="004E74F8" w:rsidP="004E74F8">
                      <w:pPr>
                        <w:spacing w:before="120"/>
                      </w:pPr>
                      <w:r w:rsidRPr="000C6662">
                        <w:t>I begin working through the electronic mail that has arrived overnight, carefully reviewing and forwarding (work flowing) each item to the appropriate team member within the practice.</w:t>
                      </w:r>
                    </w:p>
                    <w:p w14:paraId="47E3CD1B" w14:textId="77777777" w:rsidR="004E74F8" w:rsidRPr="000C6662" w:rsidRDefault="004E74F8" w:rsidP="004E74F8">
                      <w:pPr>
                        <w:spacing w:before="120"/>
                      </w:pPr>
                      <w:r w:rsidRPr="000C6662">
                        <w:rPr>
                          <w:b/>
                          <w:bCs/>
                        </w:rPr>
                        <w:t>11:00am</w:t>
                      </w:r>
                    </w:p>
                    <w:p w14:paraId="094065B2" w14:textId="77777777" w:rsidR="004E74F8" w:rsidRPr="000C6662" w:rsidRDefault="004E74F8" w:rsidP="004E74F8">
                      <w:pPr>
                        <w:spacing w:before="120"/>
                      </w:pPr>
                      <w:r w:rsidRPr="000C6662">
                        <w:t>Between incoming phone calls, the next hour and a half is dedicated to responding to online enquiries. These can range from routine appointment requests to general queries. Every single one must receive a response by 6:30pm that same day.</w:t>
                      </w:r>
                    </w:p>
                    <w:p w14:paraId="068A0BD3" w14:textId="77777777" w:rsidR="004E74F8" w:rsidRPr="000C6662" w:rsidRDefault="004E74F8" w:rsidP="004E74F8">
                      <w:pPr>
                        <w:spacing w:before="120"/>
                      </w:pPr>
                      <w:r w:rsidRPr="000C6662">
                        <w:t>During this time, I also process new patient registrations and arrange referrals to district nurses.</w:t>
                      </w:r>
                    </w:p>
                    <w:p w14:paraId="78F44CEE" w14:textId="77777777" w:rsidR="004E74F8" w:rsidRPr="000C6662" w:rsidRDefault="004E74F8" w:rsidP="004E74F8">
                      <w:pPr>
                        <w:spacing w:before="120"/>
                      </w:pPr>
                      <w:r w:rsidRPr="000C6662">
                        <w:rPr>
                          <w:b/>
                          <w:bCs/>
                        </w:rPr>
                        <w:t>1:00–1:30pm</w:t>
                      </w:r>
                    </w:p>
                    <w:p w14:paraId="4F3837E7" w14:textId="77777777" w:rsidR="004E74F8" w:rsidRPr="000C6662" w:rsidRDefault="004E74F8" w:rsidP="004E74F8">
                      <w:pPr>
                        <w:spacing w:before="120"/>
                      </w:pPr>
                      <w:r w:rsidRPr="000C6662">
                        <w:t>I manage a quick sandwich for lunch before heading back to the front line.</w:t>
                      </w:r>
                    </w:p>
                    <w:p w14:paraId="3AC5730F" w14:textId="77777777" w:rsidR="004E74F8" w:rsidRPr="000C6662" w:rsidRDefault="004E74F8" w:rsidP="004E74F8">
                      <w:pPr>
                        <w:spacing w:before="120"/>
                      </w:pPr>
                      <w:r w:rsidRPr="000C6662">
                        <w:rPr>
                          <w:b/>
                          <w:bCs/>
                        </w:rPr>
                        <w:t>1:30pm</w:t>
                      </w:r>
                    </w:p>
                    <w:p w14:paraId="43DBCDA2" w14:textId="77777777" w:rsidR="004E74F8" w:rsidRPr="000C6662" w:rsidRDefault="004E74F8" w:rsidP="004E74F8">
                      <w:pPr>
                        <w:spacing w:before="120"/>
                      </w:pPr>
                      <w:r w:rsidRPr="000C6662">
                        <w:t>I return to the front desk, supporting patients face-to-face, answering enquiries, booking appointments, and dealing with tasks from GPs and nurses — and much more besides.</w:t>
                      </w:r>
                    </w:p>
                    <w:p w14:paraId="626C88C1" w14:textId="77777777" w:rsidR="004E74F8" w:rsidRPr="000C6662" w:rsidRDefault="004E74F8" w:rsidP="004E74F8">
                      <w:pPr>
                        <w:spacing w:before="120"/>
                      </w:pPr>
                      <w:r w:rsidRPr="000C6662">
                        <w:t>A workman arrives to fix the lift, so I sign him in and ensure all procedures are followed.</w:t>
                      </w:r>
                    </w:p>
                    <w:p w14:paraId="78C74A32" w14:textId="77777777" w:rsidR="004E74F8" w:rsidRPr="000C6662" w:rsidRDefault="004E74F8" w:rsidP="004E74F8">
                      <w:pPr>
                        <w:spacing w:before="120"/>
                      </w:pPr>
                      <w:r w:rsidRPr="000C6662">
                        <w:rPr>
                          <w:b/>
                          <w:bCs/>
                        </w:rPr>
                        <w:t>6:15pm</w:t>
                      </w:r>
                    </w:p>
                    <w:p w14:paraId="10766A8F" w14:textId="77777777" w:rsidR="004E74F8" w:rsidRPr="000C6662" w:rsidRDefault="004E74F8" w:rsidP="004E74F8">
                      <w:pPr>
                        <w:spacing w:before="120"/>
                      </w:pPr>
                      <w:r w:rsidRPr="000C6662">
                        <w:t xml:space="preserve">As the day winds down, I begin checking the building, </w:t>
                      </w:r>
                      <w:proofErr w:type="gramStart"/>
                      <w:r w:rsidRPr="000C6662">
                        <w:t>closing down</w:t>
                      </w:r>
                      <w:proofErr w:type="gramEnd"/>
                      <w:r w:rsidRPr="000C6662">
                        <w:t xml:space="preserve"> rooms and ensuring everything is safe and secure for the night, while my colleague continues answering calls.</w:t>
                      </w:r>
                    </w:p>
                    <w:p w14:paraId="29E2B64F" w14:textId="77777777" w:rsidR="004E74F8" w:rsidRPr="000C6662" w:rsidRDefault="004E74F8" w:rsidP="004E74F8">
                      <w:pPr>
                        <w:spacing w:before="120"/>
                      </w:pPr>
                      <w:r w:rsidRPr="000C6662">
                        <w:rPr>
                          <w:b/>
                          <w:bCs/>
                        </w:rPr>
                        <w:t>6:25pm</w:t>
                      </w:r>
                    </w:p>
                    <w:p w14:paraId="7978BDAD" w14:textId="77777777" w:rsidR="004E74F8" w:rsidRPr="000C6662" w:rsidRDefault="004E74F8" w:rsidP="004E74F8">
                      <w:pPr>
                        <w:spacing w:before="120"/>
                      </w:pPr>
                      <w:r w:rsidRPr="000C6662">
                        <w:t>I carry out one final check of online enquiries to make sure we’ve responded to everything before the 6:30pm deadline.</w:t>
                      </w:r>
                    </w:p>
                    <w:p w14:paraId="281192E8" w14:textId="77777777" w:rsidR="004E74F8" w:rsidRPr="000C6662" w:rsidRDefault="004E74F8" w:rsidP="004E74F8">
                      <w:pPr>
                        <w:spacing w:before="120"/>
                      </w:pPr>
                      <w:r w:rsidRPr="000C6662">
                        <w:rPr>
                          <w:b/>
                          <w:bCs/>
                        </w:rPr>
                        <w:t>6:30pm</w:t>
                      </w:r>
                    </w:p>
                    <w:p w14:paraId="453D87E7" w14:textId="77777777" w:rsidR="004E74F8" w:rsidRPr="00F02CED" w:rsidRDefault="004E74F8" w:rsidP="004E74F8">
                      <w:pPr>
                        <w:spacing w:before="120"/>
                      </w:pPr>
                      <w:r w:rsidRPr="000C6662">
                        <w:t>I finish for the day and lock up with my colleagues</w:t>
                      </w:r>
                    </w:p>
                    <w:p w14:paraId="64D2AF4D" w14:textId="6842BE5D" w:rsidR="00CF6DB4" w:rsidRDefault="00CF6DB4"/>
                  </w:txbxContent>
                </v:textbox>
                <w10:wrap type="square"/>
              </v:shape>
            </w:pict>
          </mc:Fallback>
        </mc:AlternateContent>
      </w:r>
      <w:r w:rsidR="002C700B" w:rsidRPr="00CF4BC6">
        <w:rPr>
          <w:noProof/>
          <w:lang w:bidi="en-GB"/>
        </w:rPr>
        <mc:AlternateContent>
          <mc:Choice Requires="wpg">
            <w:drawing>
              <wp:anchor distT="0" distB="0" distL="114300" distR="114300" simplePos="0" relativeHeight="251764736" behindDoc="1" locked="1" layoutInCell="1" allowOverlap="1" wp14:anchorId="5DA480B9" wp14:editId="54E455B7">
                <wp:simplePos x="0" y="0"/>
                <wp:positionH relativeFrom="column">
                  <wp:posOffset>-236220</wp:posOffset>
                </wp:positionH>
                <wp:positionV relativeFrom="paragraph">
                  <wp:posOffset>-403860</wp:posOffset>
                </wp:positionV>
                <wp:extent cx="7980680" cy="11277600"/>
                <wp:effectExtent l="0" t="0" r="1270" b="0"/>
                <wp:wrapNone/>
                <wp:docPr id="1756176857" name="Group 17561768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80680" cy="11277600"/>
                          <a:chOff x="0" y="0"/>
                          <a:chExt cx="7770092" cy="10064698"/>
                        </a:xfrm>
                      </wpg:grpSpPr>
                      <wps:wsp>
                        <wps:cNvPr id="1716231999" name="Freeform 45"/>
                        <wps:cNvSpPr>
                          <a:spLocks/>
                        </wps:cNvSpPr>
                        <wps:spPr bwMode="auto">
                          <a:xfrm>
                            <a:off x="0" y="0"/>
                            <a:ext cx="3263367"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546594" name="Freeform 20"/>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501674"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19988D" id="Group 1756176857" o:spid="_x0000_s1026" alt="&quot;&quot;" style="position:absolute;margin-left:-18.6pt;margin-top:-31.8pt;width:628.4pt;height:888pt;z-index:-251551744;mso-width-relative:margin;mso-height-relative:margin"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">
                <v:shape id="Freeform 45" o:spid="_x0000_s102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" path="m5139,15839r-2,-75l5130,15689r-10,-73l5105,15544r-19,-70l5063,15405r-27,-67l5006,15273r-34,-63l4935,15149r-40,-59l4851,15034r-46,-54l4755,14928r-52,-48l4648,14834r-57,-43l4531,14752r-62,-37l4405,14682r-66,-30l4271,14626r-70,-22l4129,14585r-73,-14l3982,14560r-76,-7l3840,14552,3840,,,,,15840r3840,l3840,15839r1299,e" fillcolor="#cee5f6 [3204]"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008ed1 [3205]"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cee5f6 [3204]"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w10:anchorlock/>
              </v:group>
            </w:pict>
          </mc:Fallback>
        </mc:AlternateContent>
      </w:r>
    </w:p>
    <w:p w14:paraId="3FD04DBC" w14:textId="240685B9" w:rsidR="00EF27FF" w:rsidRDefault="007C60EF">
      <w:pPr>
        <w:spacing w:before="0" w:line="240" w:lineRule="auto"/>
      </w:pPr>
      <w:r>
        <w:rPr>
          <w:noProof/>
        </w:rPr>
        <w:lastRenderedPageBreak/>
        <mc:AlternateContent>
          <mc:Choice Requires="wps">
            <w:drawing>
              <wp:anchor distT="45720" distB="45720" distL="114300" distR="114300" simplePos="0" relativeHeight="251762688" behindDoc="0" locked="0" layoutInCell="1" allowOverlap="1" wp14:anchorId="6CE11927" wp14:editId="40000C50">
                <wp:simplePos x="0" y="0"/>
                <wp:positionH relativeFrom="column">
                  <wp:posOffset>2346960</wp:posOffset>
                </wp:positionH>
                <wp:positionV relativeFrom="paragraph">
                  <wp:posOffset>0</wp:posOffset>
                </wp:positionV>
                <wp:extent cx="4846320" cy="9677400"/>
                <wp:effectExtent l="0" t="0" r="0" b="0"/>
                <wp:wrapSquare wrapText="bothSides"/>
                <wp:docPr id="678524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9677400"/>
                        </a:xfrm>
                        <a:prstGeom prst="rect">
                          <a:avLst/>
                        </a:prstGeom>
                        <a:solidFill>
                          <a:srgbClr val="FFFFFF"/>
                        </a:solidFill>
                        <a:ln w="25400" cap="flat" cmpd="sng" algn="ctr">
                          <a:noFill/>
                          <a:prstDash val="solid"/>
                          <a:headEnd/>
                          <a:tailEnd/>
                        </a:ln>
                        <a:effectLst/>
                      </wps:spPr>
                      <wps:txbx>
                        <w:txbxContent>
                          <w:p w14:paraId="11F29B36" w14:textId="62ED3AC6" w:rsidR="007C60EF" w:rsidRPr="008F7745" w:rsidRDefault="007C60EF" w:rsidP="00780C34">
                            <w:pPr>
                              <w:rPr>
                                <w:rFonts w:asciiTheme="majorHAnsi" w:hAnsiTheme="majorHAnsi"/>
                                <w:b/>
                                <w:bCs/>
                              </w:rPr>
                            </w:pPr>
                            <w:r w:rsidRPr="008F7745">
                              <w:rPr>
                                <w:rFonts w:asciiTheme="majorHAnsi" w:hAnsiTheme="majorHAnsi"/>
                                <w:b/>
                                <w:bCs/>
                                <w:color w:val="008ED1" w:themeColor="accent2"/>
                                <w:sz w:val="48"/>
                                <w:szCs w:val="48"/>
                              </w:rPr>
                              <w:t>Patient Participation Group (PPG)</w:t>
                            </w:r>
                          </w:p>
                          <w:p w14:paraId="467D33A2" w14:textId="3940D267" w:rsidR="00467A23" w:rsidRDefault="00467A23" w:rsidP="00780C34">
                            <w:pPr>
                              <w:rPr>
                                <w:b/>
                                <w:bCs/>
                              </w:rPr>
                            </w:pPr>
                            <w:r>
                              <w:rPr>
                                <w:b/>
                                <w:bCs/>
                              </w:rPr>
                              <w:t>A message from the Chair</w:t>
                            </w:r>
                          </w:p>
                          <w:p w14:paraId="3A265F74" w14:textId="66D9A433" w:rsidR="00780C34" w:rsidRPr="00780C34" w:rsidRDefault="00780C34" w:rsidP="00780C34">
                            <w:pPr>
                              <w:rPr>
                                <w:b/>
                                <w:bCs/>
                              </w:rPr>
                            </w:pPr>
                            <w:r w:rsidRPr="00780C34">
                              <w:rPr>
                                <w:b/>
                                <w:bCs/>
                              </w:rPr>
                              <w:t>Defibrillators</w:t>
                            </w:r>
                          </w:p>
                          <w:p w14:paraId="6D28C39F" w14:textId="77777777" w:rsidR="00780C34" w:rsidRDefault="00780C34" w:rsidP="00780C34">
                            <w:r>
                              <w:t xml:space="preserve">“Automatic External Defibrillators” (AEDs) save lives. In situations where somebody is even just suspected to be in cardiac arrest, the person trying to resuscitate them will need to send someone to fetch the nearest AED. That could be you. In Newent you have three choices: (a) the big Co-op; (b) the </w:t>
                            </w:r>
                            <w:r>
                              <w:t>Library; and (c) on the wall of the Community Centre at the Kings Arms end. If you’re not in Newent, call 999 for the location. Either way, call  999 to get the code for the lock.</w:t>
                            </w:r>
                          </w:p>
                          <w:p w14:paraId="4FE5ACD6" w14:textId="77777777" w:rsidR="00780C34" w:rsidRPr="00DC511A" w:rsidRDefault="00780C34" w:rsidP="00780C34">
                            <w:pPr>
                              <w:rPr>
                                <w:i/>
                                <w:iCs/>
                              </w:rPr>
                            </w:pPr>
                            <w:r>
                              <w:t xml:space="preserve">Maybe you’ll be the person who needs to use the AED when it arrives. If so, don’t worry: it will guide you with voice prompts. It is designed to be safe for untrained people to use, won’t administer a shock if it detects a heartbeat, and even adjusts for you putting on the electrode pads the wrong way around. Just be sure to warn people to stand clear when it tells you to do so. After the AED has administered a shock and detected a heartbeat, it will even sound out the rhythm for chest compressions and tell you when to give “rescue breaths”. Remember: if someone is unconscious and not breathing, they are going to die. </w:t>
                            </w:r>
                            <w:r>
                              <w:rPr>
                                <w:i/>
                                <w:iCs/>
                              </w:rPr>
                              <w:t>Nothing you do can make that worse, so go for it.</w:t>
                            </w:r>
                          </w:p>
                          <w:p w14:paraId="3924742B" w14:textId="77777777" w:rsidR="00780C34" w:rsidRDefault="00780C34" w:rsidP="00780C34">
                            <w:r>
                              <w:t>If you haven’t used an AED before, watch an online demonstration today. Just search for “aed demo video uk”.</w:t>
                            </w:r>
                          </w:p>
                          <w:p w14:paraId="64200881" w14:textId="5A34E3D6" w:rsidR="00DA6592" w:rsidRDefault="00E64E5A" w:rsidP="008F7745">
                            <w:r>
                              <w:rPr>
                                <w:noProof/>
                              </w:rPr>
                              <w:drawing>
                                <wp:inline distT="0" distB="0" distL="0" distR="0" wp14:anchorId="10444C7E" wp14:editId="4B10086B">
                                  <wp:extent cx="2255520" cy="1691640"/>
                                  <wp:effectExtent l="0" t="0" r="0" b="3810"/>
                                  <wp:docPr id="5328976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61483" name="Picture 461161483"/>
                                          <pic:cNvPicPr/>
                                        </pic:nvPicPr>
                                        <pic:blipFill>
                                          <a:blip r:embed="rId12">
                                            <a:extLst>
                                              <a:ext uri="{28A0092B-C50C-407E-A947-70E740481C1C}">
                                                <a14:useLocalDpi xmlns:a14="http://schemas.microsoft.com/office/drawing/2010/main" val="0"/>
                                              </a:ext>
                                            </a:extLst>
                                          </a:blip>
                                          <a:stretch>
                                            <a:fillRect/>
                                          </a:stretch>
                                        </pic:blipFill>
                                        <pic:spPr>
                                          <a:xfrm>
                                            <a:off x="0" y="0"/>
                                            <a:ext cx="2255520" cy="1691640"/>
                                          </a:xfrm>
                                          <a:prstGeom prst="rect">
                                            <a:avLst/>
                                          </a:prstGeom>
                                        </pic:spPr>
                                      </pic:pic>
                                    </a:graphicData>
                                  </a:graphic>
                                </wp:inline>
                              </w:drawing>
                            </w:r>
                            <w:r w:rsidR="00DA6592">
                              <w:rPr>
                                <w:noProof/>
                              </w:rPr>
                              <w:drawing>
                                <wp:inline distT="0" distB="0" distL="0" distR="0" wp14:anchorId="71988063" wp14:editId="3A0E7E00">
                                  <wp:extent cx="2255520" cy="1691640"/>
                                  <wp:effectExtent l="0" t="0" r="0" b="3810"/>
                                  <wp:docPr id="3949919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17524" name="Picture 1522417524"/>
                                          <pic:cNvPicPr/>
                                        </pic:nvPicPr>
                                        <pic:blipFill>
                                          <a:blip r:embed="rId13">
                                            <a:extLst>
                                              <a:ext uri="{28A0092B-C50C-407E-A947-70E740481C1C}">
                                                <a14:useLocalDpi xmlns:a14="http://schemas.microsoft.com/office/drawing/2010/main" val="0"/>
                                              </a:ext>
                                            </a:extLst>
                                          </a:blip>
                                          <a:stretch>
                                            <a:fillRect/>
                                          </a:stretch>
                                        </pic:blipFill>
                                        <pic:spPr>
                                          <a:xfrm>
                                            <a:off x="0" y="0"/>
                                            <a:ext cx="2255520" cy="1691640"/>
                                          </a:xfrm>
                                          <a:prstGeom prst="rect">
                                            <a:avLst/>
                                          </a:prstGeom>
                                        </pic:spPr>
                                      </pic:pic>
                                    </a:graphicData>
                                  </a:graphic>
                                </wp:inline>
                              </w:drawing>
                            </w:r>
                          </w:p>
                          <w:p w14:paraId="7C99F375" w14:textId="44240DA0" w:rsidR="00E64E5A" w:rsidRDefault="00E64E5A" w:rsidP="00DA6592">
                            <w:pPr>
                              <w:jc w:val="center"/>
                            </w:pPr>
                            <w:r>
                              <w:rPr>
                                <w:noProof/>
                              </w:rPr>
                              <w:drawing>
                                <wp:inline distT="0" distB="0" distL="0" distR="0" wp14:anchorId="362B99A1" wp14:editId="555F9B52">
                                  <wp:extent cx="2354149" cy="1932810"/>
                                  <wp:effectExtent l="0" t="0" r="8255" b="0"/>
                                  <wp:docPr id="6705219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58990" name="Picture 1779458990"/>
                                          <pic:cNvPicPr/>
                                        </pic:nvPicPr>
                                        <pic:blipFill>
                                          <a:blip r:embed="rId14">
                                            <a:extLst>
                                              <a:ext uri="{28A0092B-C50C-407E-A947-70E740481C1C}">
                                                <a14:useLocalDpi xmlns:a14="http://schemas.microsoft.com/office/drawing/2010/main" val="0"/>
                                              </a:ext>
                                            </a:extLst>
                                          </a:blip>
                                          <a:stretch>
                                            <a:fillRect/>
                                          </a:stretch>
                                        </pic:blipFill>
                                        <pic:spPr>
                                          <a:xfrm>
                                            <a:off x="0" y="0"/>
                                            <a:ext cx="2390847" cy="1962940"/>
                                          </a:xfrm>
                                          <a:prstGeom prst="rect">
                                            <a:avLst/>
                                          </a:prstGeom>
                                        </pic:spPr>
                                      </pic:pic>
                                    </a:graphicData>
                                  </a:graphic>
                                </wp:inline>
                              </w:drawing>
                            </w:r>
                          </w:p>
                          <w:p w14:paraId="0EA611F8" w14:textId="77777777" w:rsidR="00F8060A" w:rsidRPr="00F8060A" w:rsidRDefault="00F8060A" w:rsidP="00F8060A">
                            <w:pPr>
                              <w:jc w:val="center"/>
                              <w:rPr>
                                <w:sz w:val="28"/>
                                <w:szCs w:val="28"/>
                              </w:rPr>
                            </w:pPr>
                            <w:r w:rsidRPr="00F8060A">
                              <w:rPr>
                                <w:sz w:val="28"/>
                                <w:szCs w:val="28"/>
                              </w:rPr>
                              <w:t>Vilnis Vesma</w:t>
                            </w:r>
                          </w:p>
                          <w:p w14:paraId="1F444600" w14:textId="77777777" w:rsidR="00AD131D" w:rsidRDefault="00AD131D" w:rsidP="00DA659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11927" id="_x0000_s1029" type="#_x0000_t202" style="position:absolute;margin-left:184.8pt;margin-top:0;width:381.6pt;height:762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" stroked="f" strokeweight="2pt">
                <v:textbox>
                  <w:txbxContent>
                    <w:p w14:paraId="11F29B36" w14:textId="62ED3AC6" w:rsidR="007C60EF" w:rsidRPr="008F7745" w:rsidRDefault="007C60EF" w:rsidP="00780C34">
                      <w:pPr>
                        <w:rPr>
                          <w:rFonts w:asciiTheme="majorHAnsi" w:hAnsiTheme="majorHAnsi"/>
                          <w:b/>
                          <w:bCs/>
                        </w:rPr>
                      </w:pPr>
                      <w:r w:rsidRPr="008F7745">
                        <w:rPr>
                          <w:rFonts w:asciiTheme="majorHAnsi" w:hAnsiTheme="majorHAnsi"/>
                          <w:b/>
                          <w:bCs/>
                          <w:color w:val="008ED1" w:themeColor="accent2"/>
                          <w:sz w:val="48"/>
                          <w:szCs w:val="48"/>
                        </w:rPr>
                        <w:t>Patient Participation Group (PPG)</w:t>
                      </w:r>
                    </w:p>
                    <w:p w14:paraId="467D33A2" w14:textId="3940D267" w:rsidR="00467A23" w:rsidRDefault="00467A23" w:rsidP="00780C34">
                      <w:pPr>
                        <w:rPr>
                          <w:b/>
                          <w:bCs/>
                        </w:rPr>
                      </w:pPr>
                      <w:r>
                        <w:rPr>
                          <w:b/>
                          <w:bCs/>
                        </w:rPr>
                        <w:t>A message from the Chair</w:t>
                      </w:r>
                    </w:p>
                    <w:p w14:paraId="3A265F74" w14:textId="66D9A433" w:rsidR="00780C34" w:rsidRPr="00780C34" w:rsidRDefault="00780C34" w:rsidP="00780C34">
                      <w:pPr>
                        <w:rPr>
                          <w:b/>
                          <w:bCs/>
                        </w:rPr>
                      </w:pPr>
                      <w:r w:rsidRPr="00780C34">
                        <w:rPr>
                          <w:b/>
                          <w:bCs/>
                        </w:rPr>
                        <w:t>Defibrillators</w:t>
                      </w:r>
                    </w:p>
                    <w:p w14:paraId="6D28C39F" w14:textId="77777777" w:rsidR="00780C34" w:rsidRDefault="00780C34" w:rsidP="00780C34">
                      <w:r>
                        <w:t xml:space="preserve">“Automatic External Defibrillators” (AEDs) save lives. In situations where somebody is even just suspected to be in cardiac arrest, the person trying to resuscitate them will need to send someone to fetch the nearest AED. That could be you. In Newent you have three choices: (a) the big Co-op; (b) the </w:t>
                      </w:r>
                      <w:proofErr w:type="gramStart"/>
                      <w:r>
                        <w:t>Library</w:t>
                      </w:r>
                      <w:proofErr w:type="gramEnd"/>
                      <w:r>
                        <w:t xml:space="preserve">; and (c) on the wall of the Community Centre at the Kings Arms end. If you’re not in Newent, call 999 for the location. Either way, </w:t>
                      </w:r>
                      <w:proofErr w:type="gramStart"/>
                      <w:r>
                        <w:t>call  999</w:t>
                      </w:r>
                      <w:proofErr w:type="gramEnd"/>
                      <w:r>
                        <w:t xml:space="preserve"> to get the code for the lock.</w:t>
                      </w:r>
                    </w:p>
                    <w:p w14:paraId="4FE5ACD6" w14:textId="77777777" w:rsidR="00780C34" w:rsidRPr="00DC511A" w:rsidRDefault="00780C34" w:rsidP="00780C34">
                      <w:pPr>
                        <w:rPr>
                          <w:i/>
                          <w:iCs/>
                        </w:rPr>
                      </w:pPr>
                      <w:r>
                        <w:t xml:space="preserve">Maybe you’ll be the person who needs to use the AED when it arrives. If so, don’t </w:t>
                      </w:r>
                      <w:proofErr w:type="gramStart"/>
                      <w:r>
                        <w:t>worry:</w:t>
                      </w:r>
                      <w:proofErr w:type="gramEnd"/>
                      <w:r>
                        <w:t xml:space="preserve"> it will guide you with voice prompts. It is designed to be safe for untrained people to use, won’t administer a shock if it detects a heartbeat, and even adjusts for you putting on the electrode pads the wrong way around. Just be sure to warn people to stand clear when it tells you to do so. After the AED has administered a shock and detected a heartbeat, it will even sound out the rhythm for chest compressions and tell you when to give “rescue breaths”. Remember: if someone is unconscious and not breathing, they are going to die. </w:t>
                      </w:r>
                      <w:r>
                        <w:rPr>
                          <w:i/>
                          <w:iCs/>
                        </w:rPr>
                        <w:t>Nothing you do can make that worse, so go for it.</w:t>
                      </w:r>
                    </w:p>
                    <w:p w14:paraId="3924742B" w14:textId="77777777" w:rsidR="00780C34" w:rsidRDefault="00780C34" w:rsidP="00780C34">
                      <w:r>
                        <w:t>If you haven’t used an AED before, watch an online demonstration today. Just search for “aed demo video uk”.</w:t>
                      </w:r>
                    </w:p>
                    <w:p w14:paraId="64200881" w14:textId="5A34E3D6" w:rsidR="00DA6592" w:rsidRDefault="00E64E5A" w:rsidP="008F7745">
                      <w:r>
                        <w:rPr>
                          <w:noProof/>
                        </w:rPr>
                        <w:drawing>
                          <wp:inline distT="0" distB="0" distL="0" distR="0" wp14:anchorId="10444C7E" wp14:editId="4B10086B">
                            <wp:extent cx="2255520" cy="1691640"/>
                            <wp:effectExtent l="0" t="0" r="0" b="3810"/>
                            <wp:docPr id="5328976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61483" name="Picture 461161483"/>
                                    <pic:cNvPicPr/>
                                  </pic:nvPicPr>
                                  <pic:blipFill>
                                    <a:blip r:embed="rId15">
                                      <a:extLst>
                                        <a:ext uri="{28A0092B-C50C-407E-A947-70E740481C1C}">
                                          <a14:useLocalDpi xmlns:a14="http://schemas.microsoft.com/office/drawing/2010/main" val="0"/>
                                        </a:ext>
                                      </a:extLst>
                                    </a:blip>
                                    <a:stretch>
                                      <a:fillRect/>
                                    </a:stretch>
                                  </pic:blipFill>
                                  <pic:spPr>
                                    <a:xfrm>
                                      <a:off x="0" y="0"/>
                                      <a:ext cx="2255520" cy="1691640"/>
                                    </a:xfrm>
                                    <a:prstGeom prst="rect">
                                      <a:avLst/>
                                    </a:prstGeom>
                                  </pic:spPr>
                                </pic:pic>
                              </a:graphicData>
                            </a:graphic>
                          </wp:inline>
                        </w:drawing>
                      </w:r>
                      <w:r w:rsidR="00DA6592">
                        <w:rPr>
                          <w:noProof/>
                        </w:rPr>
                        <w:drawing>
                          <wp:inline distT="0" distB="0" distL="0" distR="0" wp14:anchorId="71988063" wp14:editId="3A0E7E00">
                            <wp:extent cx="2255520" cy="1691640"/>
                            <wp:effectExtent l="0" t="0" r="0" b="3810"/>
                            <wp:docPr id="3949919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17524" name="Picture 1522417524"/>
                                    <pic:cNvPicPr/>
                                  </pic:nvPicPr>
                                  <pic:blipFill>
                                    <a:blip r:embed="rId16">
                                      <a:extLst>
                                        <a:ext uri="{28A0092B-C50C-407E-A947-70E740481C1C}">
                                          <a14:useLocalDpi xmlns:a14="http://schemas.microsoft.com/office/drawing/2010/main" val="0"/>
                                        </a:ext>
                                      </a:extLst>
                                    </a:blip>
                                    <a:stretch>
                                      <a:fillRect/>
                                    </a:stretch>
                                  </pic:blipFill>
                                  <pic:spPr>
                                    <a:xfrm>
                                      <a:off x="0" y="0"/>
                                      <a:ext cx="2255520" cy="1691640"/>
                                    </a:xfrm>
                                    <a:prstGeom prst="rect">
                                      <a:avLst/>
                                    </a:prstGeom>
                                  </pic:spPr>
                                </pic:pic>
                              </a:graphicData>
                            </a:graphic>
                          </wp:inline>
                        </w:drawing>
                      </w:r>
                    </w:p>
                    <w:p w14:paraId="7C99F375" w14:textId="44240DA0" w:rsidR="00E64E5A" w:rsidRDefault="00E64E5A" w:rsidP="00DA6592">
                      <w:pPr>
                        <w:jc w:val="center"/>
                      </w:pPr>
                      <w:r>
                        <w:rPr>
                          <w:noProof/>
                        </w:rPr>
                        <w:drawing>
                          <wp:inline distT="0" distB="0" distL="0" distR="0" wp14:anchorId="362B99A1" wp14:editId="555F9B52">
                            <wp:extent cx="2354149" cy="1932810"/>
                            <wp:effectExtent l="0" t="0" r="8255" b="0"/>
                            <wp:docPr id="6705219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58990" name="Picture 1779458990"/>
                                    <pic:cNvPicPr/>
                                  </pic:nvPicPr>
                                  <pic:blipFill>
                                    <a:blip r:embed="rId17">
                                      <a:extLst>
                                        <a:ext uri="{28A0092B-C50C-407E-A947-70E740481C1C}">
                                          <a14:useLocalDpi xmlns:a14="http://schemas.microsoft.com/office/drawing/2010/main" val="0"/>
                                        </a:ext>
                                      </a:extLst>
                                    </a:blip>
                                    <a:stretch>
                                      <a:fillRect/>
                                    </a:stretch>
                                  </pic:blipFill>
                                  <pic:spPr>
                                    <a:xfrm>
                                      <a:off x="0" y="0"/>
                                      <a:ext cx="2390847" cy="1962940"/>
                                    </a:xfrm>
                                    <a:prstGeom prst="rect">
                                      <a:avLst/>
                                    </a:prstGeom>
                                  </pic:spPr>
                                </pic:pic>
                              </a:graphicData>
                            </a:graphic>
                          </wp:inline>
                        </w:drawing>
                      </w:r>
                    </w:p>
                    <w:p w14:paraId="0EA611F8" w14:textId="77777777" w:rsidR="00F8060A" w:rsidRPr="00F8060A" w:rsidRDefault="00F8060A" w:rsidP="00F8060A">
                      <w:pPr>
                        <w:jc w:val="center"/>
                        <w:rPr>
                          <w:sz w:val="28"/>
                          <w:szCs w:val="28"/>
                        </w:rPr>
                      </w:pPr>
                      <w:r w:rsidRPr="00F8060A">
                        <w:rPr>
                          <w:sz w:val="28"/>
                          <w:szCs w:val="28"/>
                        </w:rPr>
                        <w:t>Vilnis Vesma</w:t>
                      </w:r>
                    </w:p>
                    <w:p w14:paraId="1F444600" w14:textId="77777777" w:rsidR="00AD131D" w:rsidRDefault="00AD131D" w:rsidP="00DA6592">
                      <w:pPr>
                        <w:jc w:val="center"/>
                      </w:pPr>
                    </w:p>
                  </w:txbxContent>
                </v:textbox>
                <w10:wrap type="square"/>
              </v:shape>
            </w:pict>
          </mc:Fallback>
        </mc:AlternateContent>
      </w:r>
    </w:p>
    <w:p w14:paraId="09E83327" w14:textId="2822680F" w:rsidR="000E2E57" w:rsidRDefault="000E2E57">
      <w:pPr>
        <w:spacing w:before="0" w:line="240" w:lineRule="auto"/>
      </w:pPr>
    </w:p>
    <w:p w14:paraId="74B47304" w14:textId="4BCF586A" w:rsidR="000E2E57" w:rsidRDefault="000E2E57">
      <w:pPr>
        <w:spacing w:before="0" w:line="240" w:lineRule="auto"/>
      </w:pPr>
    </w:p>
    <w:p w14:paraId="5EE20644" w14:textId="2D53FB5C" w:rsidR="00AD6C70" w:rsidRPr="00CF4BC6" w:rsidRDefault="00A2703A" w:rsidP="0054317C">
      <w:pPr>
        <w:spacing w:before="0"/>
      </w:pPr>
      <w:r>
        <w:rPr>
          <w:noProof/>
        </w:rPr>
        <mc:AlternateContent>
          <mc:Choice Requires="wps">
            <w:drawing>
              <wp:anchor distT="45720" distB="45720" distL="114300" distR="114300" simplePos="0" relativeHeight="251768832" behindDoc="0" locked="0" layoutInCell="1" allowOverlap="1" wp14:anchorId="09DED231" wp14:editId="04D2B1C9">
                <wp:simplePos x="0" y="0"/>
                <wp:positionH relativeFrom="margin">
                  <wp:posOffset>-55245</wp:posOffset>
                </wp:positionH>
                <wp:positionV relativeFrom="paragraph">
                  <wp:posOffset>9080500</wp:posOffset>
                </wp:positionV>
                <wp:extent cx="818515" cy="219075"/>
                <wp:effectExtent l="0" t="0" r="0" b="0"/>
                <wp:wrapSquare wrapText="bothSides"/>
                <wp:docPr id="2104046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19075"/>
                        </a:xfrm>
                        <a:prstGeom prst="rect">
                          <a:avLst/>
                        </a:prstGeom>
                        <a:noFill/>
                        <a:ln w="9525">
                          <a:noFill/>
                          <a:miter lim="800000"/>
                          <a:headEnd/>
                          <a:tailEnd/>
                        </a:ln>
                      </wps:spPr>
                      <wps:txbx>
                        <w:txbxContent>
                          <w:p w14:paraId="50998A1B" w14:textId="265A026E" w:rsidR="00A2703A" w:rsidRDefault="00A2703A" w:rsidP="00A2703A">
                            <w:pPr>
                              <w:pStyle w:val="GraphicAnchor"/>
                            </w:pPr>
                            <w:r>
                              <w:t>V2 (ed. VV) 25/03/26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ED231" id="_x0000_s1030" type="#_x0000_t202" style="position:absolute;margin-left:-4.35pt;margin-top:715pt;width:64.45pt;height:17.2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" filled="f" stroked="f">
                <v:textbox>
                  <w:txbxContent>
                    <w:p w14:paraId="50998A1B" w14:textId="265A026E" w:rsidR="00A2703A" w:rsidRDefault="00A2703A" w:rsidP="00A2703A">
                      <w:pPr>
                        <w:pStyle w:val="GraphicAnchor"/>
                      </w:pPr>
                      <w:r>
                        <w:t>V2 (ed. VV) 25/03/26</w:t>
                      </w:r>
                    </w:p>
                  </w:txbxContent>
                </v:textbox>
                <w10:wrap type="square" anchorx="margin"/>
              </v:shape>
            </w:pict>
          </mc:Fallback>
        </mc:AlternateContent>
      </w:r>
      <w:r w:rsidR="006F1BC5">
        <w:rPr>
          <w:noProof/>
        </w:rPr>
        <mc:AlternateContent>
          <mc:Choice Requires="wps">
            <w:drawing>
              <wp:anchor distT="45720" distB="45720" distL="114300" distR="114300" simplePos="0" relativeHeight="251727871" behindDoc="0" locked="0" layoutInCell="1" allowOverlap="1" wp14:anchorId="0A917465" wp14:editId="75C16EA2">
                <wp:simplePos x="0" y="0"/>
                <wp:positionH relativeFrom="column">
                  <wp:posOffset>-198120</wp:posOffset>
                </wp:positionH>
                <wp:positionV relativeFrom="paragraph">
                  <wp:posOffset>2710180</wp:posOffset>
                </wp:positionV>
                <wp:extent cx="2194560" cy="4686300"/>
                <wp:effectExtent l="0" t="0" r="0" b="0"/>
                <wp:wrapSquare wrapText="bothSides"/>
                <wp:docPr id="1802522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686300"/>
                        </a:xfrm>
                        <a:prstGeom prst="rect">
                          <a:avLst/>
                        </a:prstGeom>
                        <a:noFill/>
                        <a:ln w="9525">
                          <a:noFill/>
                          <a:miter lim="800000"/>
                          <a:headEnd/>
                          <a:tailEnd/>
                        </a:ln>
                      </wps:spPr>
                      <wps:txbx>
                        <w:txbxContent>
                          <w:tbl>
                            <w:tblPr>
                              <w:tblW w:w="11042" w:type="dxa"/>
                              <w:tblCellMar>
                                <w:left w:w="0" w:type="dxa"/>
                                <w:right w:w="0" w:type="dxa"/>
                              </w:tblCellMar>
                              <w:tblLook w:val="0600" w:firstRow="0" w:lastRow="0" w:firstColumn="0" w:lastColumn="0" w:noHBand="1" w:noVBand="1"/>
                            </w:tblPr>
                            <w:tblGrid>
                              <w:gridCol w:w="7879"/>
                              <w:gridCol w:w="3163"/>
                            </w:tblGrid>
                            <w:tr w:rsidR="006F1BC5" w:rsidRPr="00CF4BC6" w14:paraId="51CF99B5" w14:textId="77777777" w:rsidTr="006F1BC5">
                              <w:trPr>
                                <w:trHeight w:val="869"/>
                              </w:trPr>
                              <w:tc>
                                <w:tcPr>
                                  <w:tcW w:w="7879" w:type="dxa"/>
                                  <w:vMerge w:val="restart"/>
                                  <w:vAlign w:val="center"/>
                                </w:tcPr>
                                <w:p w14:paraId="12D07FCE" w14:textId="625B68F9" w:rsidR="006F1BC5" w:rsidRDefault="006F1BC5" w:rsidP="006F1BC5">
                                  <w:pPr>
                                    <w:pStyle w:val="H2SidebarBLUE"/>
                                  </w:pPr>
                                  <w:r>
                                    <w:t>Contact us</w:t>
                                  </w:r>
                                </w:p>
                                <w:p w14:paraId="63C3C32C" w14:textId="77777777" w:rsidR="006F1BC5" w:rsidRPr="00AE1C83" w:rsidRDefault="006F1BC5" w:rsidP="006F1BC5">
                                  <w:pPr>
                                    <w:pStyle w:val="H2SidebarBLUE"/>
                                    <w:rPr>
                                      <w:rFonts w:asciiTheme="minorHAnsi" w:hAnsiTheme="minorHAnsi"/>
                                      <w:b/>
                                      <w:bCs/>
                                      <w:color w:val="auto"/>
                                      <w:sz w:val="22"/>
                                      <w:u w:val="single"/>
                                    </w:rPr>
                                  </w:pPr>
                                  <w:r w:rsidRPr="00AE1C83">
                                    <w:rPr>
                                      <w:rFonts w:asciiTheme="minorHAnsi" w:hAnsiTheme="minorHAnsi"/>
                                      <w:b/>
                                      <w:bCs/>
                                      <w:color w:val="auto"/>
                                      <w:sz w:val="22"/>
                                      <w:u w:val="single"/>
                                    </w:rPr>
                                    <w:t>Use the QR code</w:t>
                                  </w:r>
                                </w:p>
                                <w:p w14:paraId="682357CF" w14:textId="77777777" w:rsidR="006F1BC5" w:rsidRDefault="006F1BC5" w:rsidP="006F1BC5">
                                  <w:pPr>
                                    <w:rPr>
                                      <w:b/>
                                      <w:u w:val="single"/>
                                    </w:rPr>
                                  </w:pPr>
                                  <w:r>
                                    <w:rPr>
                                      <w:b/>
                                      <w:noProof/>
                                      <w:u w:val="single"/>
                                    </w:rPr>
                                    <w:drawing>
                                      <wp:inline distT="0" distB="0" distL="0" distR="0" wp14:anchorId="162ABF71" wp14:editId="00FF09BA">
                                        <wp:extent cx="1076325" cy="1076325"/>
                                        <wp:effectExtent l="0" t="0" r="9525" b="9525"/>
                                        <wp:docPr id="1282248187" name="Picture 29" descr="A qr cod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48187" name="Picture 29" descr="A qr code with a white background&#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6366" cy="1076366"/>
                                                </a:xfrm>
                                                <a:prstGeom prst="rect">
                                                  <a:avLst/>
                                                </a:prstGeom>
                                              </pic:spPr>
                                            </pic:pic>
                                          </a:graphicData>
                                        </a:graphic>
                                      </wp:inline>
                                    </w:drawing>
                                  </w:r>
                                </w:p>
                                <w:p w14:paraId="4CE4A9FD" w14:textId="77777777" w:rsidR="006F1BC5" w:rsidRDefault="006F1BC5" w:rsidP="006F1BC5">
                                  <w:pPr>
                                    <w:rPr>
                                      <w:b/>
                                      <w:u w:val="single"/>
                                    </w:rPr>
                                  </w:pPr>
                                  <w:r>
                                    <w:rPr>
                                      <w:b/>
                                      <w:u w:val="single"/>
                                    </w:rPr>
                                    <w:t>Our website is:</w:t>
                                  </w:r>
                                </w:p>
                                <w:p w14:paraId="2EEC7E76" w14:textId="7B5A3D34" w:rsidR="006F1BC5" w:rsidRDefault="006F1BC5" w:rsidP="006F1BC5">
                                  <w:pPr>
                                    <w:rPr>
                                      <w:b/>
                                      <w:u w:val="single"/>
                                    </w:rPr>
                                  </w:pPr>
                                  <w:hyperlink r:id="rId19" w:tgtFrame="_blank" w:history="1">
                                    <w:r w:rsidRPr="00420328">
                                      <w:rPr>
                                        <w:rStyle w:val="Hyperlink"/>
                                        <w:b/>
                                        <w:bCs/>
                                      </w:rPr>
                                      <w:t>bit.ly/newent-ppg</w:t>
                                    </w:r>
                                  </w:hyperlink>
                                </w:p>
                                <w:p w14:paraId="496A6E93" w14:textId="77777777" w:rsidR="006F1BC5" w:rsidRDefault="006F1BC5" w:rsidP="006F1BC5">
                                  <w:pPr>
                                    <w:rPr>
                                      <w:b/>
                                      <w:u w:val="single"/>
                                    </w:rPr>
                                  </w:pPr>
                                  <w:r>
                                    <w:rPr>
                                      <w:b/>
                                      <w:u w:val="single"/>
                                    </w:rPr>
                                    <w:t>Our email address is:</w:t>
                                  </w:r>
                                </w:p>
                                <w:p w14:paraId="41BC3BAD" w14:textId="000B37DB" w:rsidR="006F1BC5" w:rsidRDefault="006F1BC5" w:rsidP="006F1BC5">
                                  <w:pPr>
                                    <w:rPr>
                                      <w:b/>
                                      <w:u w:val="single"/>
                                    </w:rPr>
                                  </w:pPr>
                                  <w:r>
                                    <w:rPr>
                                      <w:b/>
                                      <w:u w:val="single"/>
                                    </w:rPr>
                                    <w:t xml:space="preserve"> </w:t>
                                  </w:r>
                                  <w:hyperlink r:id="rId20" w:history="1">
                                    <w:r w:rsidRPr="00D8619C">
                                      <w:rPr>
                                        <w:rStyle w:val="Hyperlink"/>
                                        <w:b/>
                                        <w:bCs/>
                                      </w:rPr>
                                      <w:t>newentppg@mailpilot.net</w:t>
                                    </w:r>
                                  </w:hyperlink>
                                </w:p>
                                <w:p w14:paraId="6D4A2846" w14:textId="77777777" w:rsidR="006F1BC5" w:rsidRPr="00CF4BC6" w:rsidRDefault="006F1BC5" w:rsidP="006F1BC5">
                                  <w:pPr>
                                    <w:pStyle w:val="SidebarBody"/>
                                  </w:pPr>
                                </w:p>
                              </w:tc>
                              <w:tc>
                                <w:tcPr>
                                  <w:tcW w:w="3163" w:type="dxa"/>
                                </w:tcPr>
                                <w:p w14:paraId="50F7E9C2" w14:textId="77777777" w:rsidR="006F1BC5" w:rsidRPr="00CF4BC6" w:rsidRDefault="006F1BC5" w:rsidP="006F1BC5">
                                  <w:pPr>
                                    <w:rPr>
                                      <w:rFonts w:ascii="Times New Roman"/>
                                      <w:sz w:val="17"/>
                                    </w:rPr>
                                  </w:pPr>
                                </w:p>
                              </w:tc>
                            </w:tr>
                            <w:tr w:rsidR="006F1BC5" w:rsidRPr="00CF4BC6" w14:paraId="1BE870E5" w14:textId="77777777" w:rsidTr="006F1BC5">
                              <w:trPr>
                                <w:trHeight w:val="288"/>
                              </w:trPr>
                              <w:tc>
                                <w:tcPr>
                                  <w:tcW w:w="7879" w:type="dxa"/>
                                  <w:vMerge/>
                                  <w:vAlign w:val="bottom"/>
                                </w:tcPr>
                                <w:p w14:paraId="2448939D" w14:textId="77777777" w:rsidR="006F1BC5" w:rsidRPr="00CF4BC6" w:rsidRDefault="006F1BC5" w:rsidP="006F1BC5">
                                  <w:pPr>
                                    <w:pStyle w:val="SidebarBold"/>
                                  </w:pPr>
                                </w:p>
                              </w:tc>
                              <w:tc>
                                <w:tcPr>
                                  <w:tcW w:w="3163" w:type="dxa"/>
                                </w:tcPr>
                                <w:p w14:paraId="0F53C63B" w14:textId="77777777" w:rsidR="006F1BC5" w:rsidRPr="00CF4BC6" w:rsidRDefault="006F1BC5" w:rsidP="006F1BC5">
                                  <w:pPr>
                                    <w:spacing w:before="0"/>
                                    <w:rPr>
                                      <w:rFonts w:ascii="Times New Roman"/>
                                      <w:sz w:val="17"/>
                                    </w:rPr>
                                  </w:pPr>
                                </w:p>
                              </w:tc>
                            </w:tr>
                            <w:tr w:rsidR="006F1BC5" w:rsidRPr="00CF4BC6" w14:paraId="33531A75" w14:textId="77777777" w:rsidTr="006F1BC5">
                              <w:trPr>
                                <w:trHeight w:val="4896"/>
                              </w:trPr>
                              <w:tc>
                                <w:tcPr>
                                  <w:tcW w:w="7879" w:type="dxa"/>
                                  <w:vMerge/>
                                </w:tcPr>
                                <w:p w14:paraId="3F3FC228" w14:textId="77777777" w:rsidR="006F1BC5" w:rsidRPr="00CF4BC6" w:rsidRDefault="006F1BC5" w:rsidP="006F1BC5">
                                  <w:pPr>
                                    <w:rPr>
                                      <w:rFonts w:ascii="Times New Roman"/>
                                      <w:sz w:val="17"/>
                                    </w:rPr>
                                  </w:pPr>
                                </w:p>
                              </w:tc>
                              <w:tc>
                                <w:tcPr>
                                  <w:tcW w:w="3163" w:type="dxa"/>
                                </w:tcPr>
                                <w:p w14:paraId="0C083E85" w14:textId="77777777" w:rsidR="006F1BC5" w:rsidRPr="00CF4BC6" w:rsidRDefault="006F1BC5" w:rsidP="006F1BC5">
                                  <w:pPr>
                                    <w:rPr>
                                      <w:rFonts w:ascii="Times New Roman"/>
                                      <w:sz w:val="17"/>
                                    </w:rPr>
                                  </w:pPr>
                                </w:p>
                              </w:tc>
                            </w:tr>
                          </w:tbl>
                          <w:p w14:paraId="70D897B3" w14:textId="5C965801" w:rsidR="006F1BC5" w:rsidRDefault="006F1B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917465" id="_x0000_t202" coordsize="21600,21600" o:spt="202" path="m,l,21600r21600,l21600,xe">
                <v:stroke joinstyle="miter"/>
                <v:path gradientshapeok="t" o:connecttype="rect"/>
              </v:shapetype>
              <v:shape id="_x0000_s1031" type="#_x0000_t202" style="position:absolute;margin-left:-15.6pt;margin-top:213.4pt;width:172.8pt;height:369pt;z-index:2517278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" filled="f" stroked="f">
                <v:textbox>
                  <w:txbxContent>
                    <w:tbl>
                      <w:tblPr>
                        <w:tblW w:w="11042" w:type="dxa"/>
                        <w:tblCellMar>
                          <w:left w:w="0" w:type="dxa"/>
                          <w:right w:w="0" w:type="dxa"/>
                        </w:tblCellMar>
                        <w:tblLook w:val="0600" w:firstRow="0" w:lastRow="0" w:firstColumn="0" w:lastColumn="0" w:noHBand="1" w:noVBand="1"/>
                      </w:tblPr>
                      <w:tblGrid>
                        <w:gridCol w:w="7879"/>
                        <w:gridCol w:w="3163"/>
                      </w:tblGrid>
                      <w:tr w:rsidR="006F1BC5" w:rsidRPr="00CF4BC6" w14:paraId="51CF99B5" w14:textId="77777777" w:rsidTr="006F1BC5">
                        <w:trPr>
                          <w:trHeight w:val="869"/>
                        </w:trPr>
                        <w:tc>
                          <w:tcPr>
                            <w:tcW w:w="7879" w:type="dxa"/>
                            <w:vMerge w:val="restart"/>
                            <w:vAlign w:val="center"/>
                          </w:tcPr>
                          <w:p w14:paraId="12D07FCE" w14:textId="625B68F9" w:rsidR="006F1BC5" w:rsidRDefault="006F1BC5" w:rsidP="006F1BC5">
                            <w:pPr>
                              <w:pStyle w:val="H2SidebarBLUE"/>
                            </w:pPr>
                            <w:r>
                              <w:t>Contact us</w:t>
                            </w:r>
                          </w:p>
                          <w:p w14:paraId="63C3C32C" w14:textId="77777777" w:rsidR="006F1BC5" w:rsidRPr="00AE1C83" w:rsidRDefault="006F1BC5" w:rsidP="006F1BC5">
                            <w:pPr>
                              <w:pStyle w:val="H2SidebarBLUE"/>
                              <w:rPr>
                                <w:rFonts w:asciiTheme="minorHAnsi" w:hAnsiTheme="minorHAnsi"/>
                                <w:b/>
                                <w:bCs/>
                                <w:color w:val="auto"/>
                                <w:sz w:val="22"/>
                                <w:u w:val="single"/>
                              </w:rPr>
                            </w:pPr>
                            <w:r w:rsidRPr="00AE1C83">
                              <w:rPr>
                                <w:rFonts w:asciiTheme="minorHAnsi" w:hAnsiTheme="minorHAnsi"/>
                                <w:b/>
                                <w:bCs/>
                                <w:color w:val="auto"/>
                                <w:sz w:val="22"/>
                                <w:u w:val="single"/>
                              </w:rPr>
                              <w:t>Use the QR code</w:t>
                            </w:r>
                          </w:p>
                          <w:p w14:paraId="682357CF" w14:textId="77777777" w:rsidR="006F1BC5" w:rsidRDefault="006F1BC5" w:rsidP="006F1BC5">
                            <w:pPr>
                              <w:rPr>
                                <w:b/>
                                <w:u w:val="single"/>
                              </w:rPr>
                            </w:pPr>
                            <w:r>
                              <w:rPr>
                                <w:b/>
                                <w:noProof/>
                                <w:u w:val="single"/>
                              </w:rPr>
                              <w:drawing>
                                <wp:inline distT="0" distB="0" distL="0" distR="0" wp14:anchorId="162ABF71" wp14:editId="00FF09BA">
                                  <wp:extent cx="1076325" cy="1076325"/>
                                  <wp:effectExtent l="0" t="0" r="9525" b="9525"/>
                                  <wp:docPr id="1282248187" name="Picture 29" descr="A qr cod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48187" name="Picture 29" descr="A qr code with a white background&#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6366" cy="1076366"/>
                                          </a:xfrm>
                                          <a:prstGeom prst="rect">
                                            <a:avLst/>
                                          </a:prstGeom>
                                        </pic:spPr>
                                      </pic:pic>
                                    </a:graphicData>
                                  </a:graphic>
                                </wp:inline>
                              </w:drawing>
                            </w:r>
                          </w:p>
                          <w:p w14:paraId="4CE4A9FD" w14:textId="77777777" w:rsidR="006F1BC5" w:rsidRDefault="006F1BC5" w:rsidP="006F1BC5">
                            <w:pPr>
                              <w:rPr>
                                <w:b/>
                                <w:u w:val="single"/>
                              </w:rPr>
                            </w:pPr>
                            <w:r>
                              <w:rPr>
                                <w:b/>
                                <w:u w:val="single"/>
                              </w:rPr>
                              <w:t>Our website is:</w:t>
                            </w:r>
                          </w:p>
                          <w:p w14:paraId="2EEC7E76" w14:textId="7B5A3D34" w:rsidR="006F1BC5" w:rsidRDefault="006F1BC5" w:rsidP="006F1BC5">
                            <w:pPr>
                              <w:rPr>
                                <w:b/>
                                <w:u w:val="single"/>
                              </w:rPr>
                            </w:pPr>
                            <w:hyperlink r:id="rId21" w:tgtFrame="_blank" w:history="1">
                              <w:r w:rsidRPr="00420328">
                                <w:rPr>
                                  <w:rStyle w:val="Hyperlink"/>
                                  <w:b/>
                                  <w:bCs/>
                                </w:rPr>
                                <w:t>bit.ly/newent-ppg</w:t>
                              </w:r>
                            </w:hyperlink>
                          </w:p>
                          <w:p w14:paraId="496A6E93" w14:textId="77777777" w:rsidR="006F1BC5" w:rsidRDefault="006F1BC5" w:rsidP="006F1BC5">
                            <w:pPr>
                              <w:rPr>
                                <w:b/>
                                <w:u w:val="single"/>
                              </w:rPr>
                            </w:pPr>
                            <w:r>
                              <w:rPr>
                                <w:b/>
                                <w:u w:val="single"/>
                              </w:rPr>
                              <w:t>Our email address is:</w:t>
                            </w:r>
                          </w:p>
                          <w:p w14:paraId="41BC3BAD" w14:textId="000B37DB" w:rsidR="006F1BC5" w:rsidRDefault="006F1BC5" w:rsidP="006F1BC5">
                            <w:pPr>
                              <w:rPr>
                                <w:b/>
                                <w:u w:val="single"/>
                              </w:rPr>
                            </w:pPr>
                            <w:r>
                              <w:rPr>
                                <w:b/>
                                <w:u w:val="single"/>
                              </w:rPr>
                              <w:t xml:space="preserve"> </w:t>
                            </w:r>
                            <w:hyperlink r:id="rId22" w:history="1">
                              <w:r w:rsidRPr="00D8619C">
                                <w:rPr>
                                  <w:rStyle w:val="Hyperlink"/>
                                  <w:b/>
                                  <w:bCs/>
                                </w:rPr>
                                <w:t>newentppg@mailpilot.net</w:t>
                              </w:r>
                            </w:hyperlink>
                          </w:p>
                          <w:p w14:paraId="6D4A2846" w14:textId="77777777" w:rsidR="006F1BC5" w:rsidRPr="00CF4BC6" w:rsidRDefault="006F1BC5" w:rsidP="006F1BC5">
                            <w:pPr>
                              <w:pStyle w:val="SidebarBody"/>
                            </w:pPr>
                          </w:p>
                        </w:tc>
                        <w:tc>
                          <w:tcPr>
                            <w:tcW w:w="3163" w:type="dxa"/>
                          </w:tcPr>
                          <w:p w14:paraId="50F7E9C2" w14:textId="77777777" w:rsidR="006F1BC5" w:rsidRPr="00CF4BC6" w:rsidRDefault="006F1BC5" w:rsidP="006F1BC5">
                            <w:pPr>
                              <w:rPr>
                                <w:rFonts w:ascii="Times New Roman"/>
                                <w:sz w:val="17"/>
                              </w:rPr>
                            </w:pPr>
                          </w:p>
                        </w:tc>
                      </w:tr>
                      <w:tr w:rsidR="006F1BC5" w:rsidRPr="00CF4BC6" w14:paraId="1BE870E5" w14:textId="77777777" w:rsidTr="006F1BC5">
                        <w:trPr>
                          <w:trHeight w:val="288"/>
                        </w:trPr>
                        <w:tc>
                          <w:tcPr>
                            <w:tcW w:w="7879" w:type="dxa"/>
                            <w:vMerge/>
                            <w:vAlign w:val="bottom"/>
                          </w:tcPr>
                          <w:p w14:paraId="2448939D" w14:textId="77777777" w:rsidR="006F1BC5" w:rsidRPr="00CF4BC6" w:rsidRDefault="006F1BC5" w:rsidP="006F1BC5">
                            <w:pPr>
                              <w:pStyle w:val="SidebarBold"/>
                            </w:pPr>
                          </w:p>
                        </w:tc>
                        <w:tc>
                          <w:tcPr>
                            <w:tcW w:w="3163" w:type="dxa"/>
                          </w:tcPr>
                          <w:p w14:paraId="0F53C63B" w14:textId="77777777" w:rsidR="006F1BC5" w:rsidRPr="00CF4BC6" w:rsidRDefault="006F1BC5" w:rsidP="006F1BC5">
                            <w:pPr>
                              <w:spacing w:before="0"/>
                              <w:rPr>
                                <w:rFonts w:ascii="Times New Roman"/>
                                <w:sz w:val="17"/>
                              </w:rPr>
                            </w:pPr>
                          </w:p>
                        </w:tc>
                      </w:tr>
                      <w:tr w:rsidR="006F1BC5" w:rsidRPr="00CF4BC6" w14:paraId="33531A75" w14:textId="77777777" w:rsidTr="006F1BC5">
                        <w:trPr>
                          <w:trHeight w:val="4896"/>
                        </w:trPr>
                        <w:tc>
                          <w:tcPr>
                            <w:tcW w:w="7879" w:type="dxa"/>
                            <w:vMerge/>
                          </w:tcPr>
                          <w:p w14:paraId="3F3FC228" w14:textId="77777777" w:rsidR="006F1BC5" w:rsidRPr="00CF4BC6" w:rsidRDefault="006F1BC5" w:rsidP="006F1BC5">
                            <w:pPr>
                              <w:rPr>
                                <w:rFonts w:ascii="Times New Roman"/>
                                <w:sz w:val="17"/>
                              </w:rPr>
                            </w:pPr>
                          </w:p>
                        </w:tc>
                        <w:tc>
                          <w:tcPr>
                            <w:tcW w:w="3163" w:type="dxa"/>
                          </w:tcPr>
                          <w:p w14:paraId="0C083E85" w14:textId="77777777" w:rsidR="006F1BC5" w:rsidRPr="00CF4BC6" w:rsidRDefault="006F1BC5" w:rsidP="006F1BC5">
                            <w:pPr>
                              <w:rPr>
                                <w:rFonts w:ascii="Times New Roman"/>
                                <w:sz w:val="17"/>
                              </w:rPr>
                            </w:pPr>
                          </w:p>
                        </w:tc>
                      </w:tr>
                    </w:tbl>
                    <w:p w14:paraId="70D897B3" w14:textId="5C965801" w:rsidR="006F1BC5" w:rsidRDefault="006F1BC5"/>
                  </w:txbxContent>
                </v:textbox>
                <w10:wrap type="square"/>
              </v:shape>
            </w:pict>
          </mc:Fallback>
        </mc:AlternateContent>
      </w:r>
      <w:r w:rsidR="0077179C" w:rsidRPr="00CF4BC6">
        <w:rPr>
          <w:noProof/>
          <w:lang w:bidi="en-GB"/>
        </w:rPr>
        <mc:AlternateContent>
          <mc:Choice Requires="wpg">
            <w:drawing>
              <wp:anchor distT="0" distB="0" distL="114300" distR="114300" simplePos="0" relativeHeight="251752448" behindDoc="1" locked="1" layoutInCell="1" allowOverlap="1" wp14:anchorId="200F01E8" wp14:editId="5326C54C">
                <wp:simplePos x="0" y="0"/>
                <wp:positionH relativeFrom="page">
                  <wp:posOffset>15240</wp:posOffset>
                </wp:positionH>
                <wp:positionV relativeFrom="paragraph">
                  <wp:posOffset>-932180</wp:posOffset>
                </wp:positionV>
                <wp:extent cx="8007985" cy="11155680"/>
                <wp:effectExtent l="0" t="0" r="0" b="7620"/>
                <wp:wrapNone/>
                <wp:docPr id="1688784406" name="Group 16887844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07985" cy="11155680"/>
                          <a:chOff x="1" y="0"/>
                          <a:chExt cx="7770091" cy="10064698"/>
                        </a:xfrm>
                      </wpg:grpSpPr>
                      <wps:wsp>
                        <wps:cNvPr id="116747568" name="Freeform 45"/>
                        <wps:cNvSpPr>
                          <a:spLocks/>
                        </wps:cNvSpPr>
                        <wps:spPr bwMode="auto">
                          <a:xfrm>
                            <a:off x="1" y="0"/>
                            <a:ext cx="3179010" cy="10057767"/>
                          </a:xfrm>
                          <a:custGeom>
                            <a:avLst/>
                            <a:gdLst>
                              <a:gd name="T0" fmla="*/ 5139 w 5140"/>
                              <a:gd name="T1" fmla="*/ 15839 h 15840"/>
                              <a:gd name="T2" fmla="*/ 5137 w 5140"/>
                              <a:gd name="T3" fmla="*/ 15764 h 15840"/>
                              <a:gd name="T4" fmla="*/ 5130 w 5140"/>
                              <a:gd name="T5" fmla="*/ 15689 h 15840"/>
                              <a:gd name="T6" fmla="*/ 5120 w 5140"/>
                              <a:gd name="T7" fmla="*/ 15616 h 15840"/>
                              <a:gd name="T8" fmla="*/ 5105 w 5140"/>
                              <a:gd name="T9" fmla="*/ 15544 h 15840"/>
                              <a:gd name="T10" fmla="*/ 5086 w 5140"/>
                              <a:gd name="T11" fmla="*/ 15474 h 15840"/>
                              <a:gd name="T12" fmla="*/ 5063 w 5140"/>
                              <a:gd name="T13" fmla="*/ 15405 h 15840"/>
                              <a:gd name="T14" fmla="*/ 5036 w 5140"/>
                              <a:gd name="T15" fmla="*/ 15338 h 15840"/>
                              <a:gd name="T16" fmla="*/ 5006 w 5140"/>
                              <a:gd name="T17" fmla="*/ 15273 h 15840"/>
                              <a:gd name="T18" fmla="*/ 4972 w 5140"/>
                              <a:gd name="T19" fmla="*/ 15210 h 15840"/>
                              <a:gd name="T20" fmla="*/ 4935 w 5140"/>
                              <a:gd name="T21" fmla="*/ 15149 h 15840"/>
                              <a:gd name="T22" fmla="*/ 4895 w 5140"/>
                              <a:gd name="T23" fmla="*/ 15090 h 15840"/>
                              <a:gd name="T24" fmla="*/ 4851 w 5140"/>
                              <a:gd name="T25" fmla="*/ 15034 h 15840"/>
                              <a:gd name="T26" fmla="*/ 4805 w 5140"/>
                              <a:gd name="T27" fmla="*/ 14980 h 15840"/>
                              <a:gd name="T28" fmla="*/ 4755 w 5140"/>
                              <a:gd name="T29" fmla="*/ 14928 h 15840"/>
                              <a:gd name="T30" fmla="*/ 4703 w 5140"/>
                              <a:gd name="T31" fmla="*/ 14880 h 15840"/>
                              <a:gd name="T32" fmla="*/ 4648 w 5140"/>
                              <a:gd name="T33" fmla="*/ 14834 h 15840"/>
                              <a:gd name="T34" fmla="*/ 4591 w 5140"/>
                              <a:gd name="T35" fmla="*/ 14791 h 15840"/>
                              <a:gd name="T36" fmla="*/ 4531 w 5140"/>
                              <a:gd name="T37" fmla="*/ 14752 h 15840"/>
                              <a:gd name="T38" fmla="*/ 4469 w 5140"/>
                              <a:gd name="T39" fmla="*/ 14715 h 15840"/>
                              <a:gd name="T40" fmla="*/ 4405 w 5140"/>
                              <a:gd name="T41" fmla="*/ 14682 h 15840"/>
                              <a:gd name="T42" fmla="*/ 4339 w 5140"/>
                              <a:gd name="T43" fmla="*/ 14652 h 15840"/>
                              <a:gd name="T44" fmla="*/ 4271 w 5140"/>
                              <a:gd name="T45" fmla="*/ 14626 h 15840"/>
                              <a:gd name="T46" fmla="*/ 4201 w 5140"/>
                              <a:gd name="T47" fmla="*/ 14604 h 15840"/>
                              <a:gd name="T48" fmla="*/ 4129 w 5140"/>
                              <a:gd name="T49" fmla="*/ 14585 h 15840"/>
                              <a:gd name="T50" fmla="*/ 4056 w 5140"/>
                              <a:gd name="T51" fmla="*/ 14571 h 15840"/>
                              <a:gd name="T52" fmla="*/ 3982 w 5140"/>
                              <a:gd name="T53" fmla="*/ 14560 h 15840"/>
                              <a:gd name="T54" fmla="*/ 3906 w 5140"/>
                              <a:gd name="T55" fmla="*/ 14553 h 15840"/>
                              <a:gd name="T56" fmla="*/ 3840 w 5140"/>
                              <a:gd name="T57" fmla="*/ 14552 h 15840"/>
                              <a:gd name="T58" fmla="*/ 3840 w 5140"/>
                              <a:gd name="T59" fmla="*/ 0 h 15840"/>
                              <a:gd name="T60" fmla="*/ 0 w 5140"/>
                              <a:gd name="T61" fmla="*/ 0 h 15840"/>
                              <a:gd name="T62" fmla="*/ 0 w 5140"/>
                              <a:gd name="T63" fmla="*/ 15840 h 15840"/>
                              <a:gd name="T64" fmla="*/ 3840 w 5140"/>
                              <a:gd name="T65" fmla="*/ 15840 h 15840"/>
                              <a:gd name="T66" fmla="*/ 3840 w 5140"/>
                              <a:gd name="T67" fmla="*/ 15839 h 15840"/>
                              <a:gd name="T68" fmla="*/ 5139 w 5140"/>
                              <a:gd name="T69" fmla="*/ 15839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0" h="15840">
                                <a:moveTo>
                                  <a:pt x="5139" y="15839"/>
                                </a:moveTo>
                                <a:lnTo>
                                  <a:pt x="5137" y="15764"/>
                                </a:lnTo>
                                <a:lnTo>
                                  <a:pt x="5130" y="15689"/>
                                </a:lnTo>
                                <a:lnTo>
                                  <a:pt x="5120" y="15616"/>
                                </a:lnTo>
                                <a:lnTo>
                                  <a:pt x="5105" y="15544"/>
                                </a:lnTo>
                                <a:lnTo>
                                  <a:pt x="5086" y="15474"/>
                                </a:lnTo>
                                <a:lnTo>
                                  <a:pt x="5063" y="15405"/>
                                </a:lnTo>
                                <a:lnTo>
                                  <a:pt x="5036" y="15338"/>
                                </a:lnTo>
                                <a:lnTo>
                                  <a:pt x="5006" y="15273"/>
                                </a:lnTo>
                                <a:lnTo>
                                  <a:pt x="4972" y="15210"/>
                                </a:lnTo>
                                <a:lnTo>
                                  <a:pt x="4935" y="15149"/>
                                </a:lnTo>
                                <a:lnTo>
                                  <a:pt x="4895" y="15090"/>
                                </a:lnTo>
                                <a:lnTo>
                                  <a:pt x="4851" y="15034"/>
                                </a:lnTo>
                                <a:lnTo>
                                  <a:pt x="4805" y="14980"/>
                                </a:lnTo>
                                <a:lnTo>
                                  <a:pt x="4755" y="14928"/>
                                </a:lnTo>
                                <a:lnTo>
                                  <a:pt x="4703" y="14880"/>
                                </a:lnTo>
                                <a:lnTo>
                                  <a:pt x="4648" y="14834"/>
                                </a:lnTo>
                                <a:lnTo>
                                  <a:pt x="4591" y="14791"/>
                                </a:lnTo>
                                <a:lnTo>
                                  <a:pt x="4531" y="14752"/>
                                </a:lnTo>
                                <a:lnTo>
                                  <a:pt x="4469" y="14715"/>
                                </a:lnTo>
                                <a:lnTo>
                                  <a:pt x="4405" y="14682"/>
                                </a:lnTo>
                                <a:lnTo>
                                  <a:pt x="4339" y="14652"/>
                                </a:lnTo>
                                <a:lnTo>
                                  <a:pt x="4271" y="14626"/>
                                </a:lnTo>
                                <a:lnTo>
                                  <a:pt x="4201" y="14604"/>
                                </a:lnTo>
                                <a:lnTo>
                                  <a:pt x="4129" y="14585"/>
                                </a:lnTo>
                                <a:lnTo>
                                  <a:pt x="4056" y="14571"/>
                                </a:lnTo>
                                <a:lnTo>
                                  <a:pt x="3982" y="14560"/>
                                </a:lnTo>
                                <a:lnTo>
                                  <a:pt x="3906" y="14553"/>
                                </a:lnTo>
                                <a:lnTo>
                                  <a:pt x="3840" y="14552"/>
                                </a:lnTo>
                                <a:lnTo>
                                  <a:pt x="3840" y="0"/>
                                </a:lnTo>
                                <a:lnTo>
                                  <a:pt x="0" y="0"/>
                                </a:lnTo>
                                <a:lnTo>
                                  <a:pt x="0" y="15840"/>
                                </a:lnTo>
                                <a:lnTo>
                                  <a:pt x="3840" y="15840"/>
                                </a:lnTo>
                                <a:lnTo>
                                  <a:pt x="3840" y="15839"/>
                                </a:lnTo>
                                <a:lnTo>
                                  <a:pt x="5139" y="15839"/>
                                </a:lnTo>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314306" name="Freeform 20"/>
                        <wps:cNvSpPr>
                          <a:spLocks/>
                        </wps:cNvSpPr>
                        <wps:spPr bwMode="auto">
                          <a:xfrm>
                            <a:off x="9525" y="0"/>
                            <a:ext cx="2430383" cy="3165276"/>
                          </a:xfrm>
                          <a:custGeom>
                            <a:avLst/>
                            <a:gdLst>
                              <a:gd name="T0" fmla="+- 0 3761 13"/>
                              <a:gd name="T1" fmla="*/ T0 w 3828"/>
                              <a:gd name="T2" fmla="*/ 2 h 4985"/>
                              <a:gd name="T3" fmla="+- 0 1507 13"/>
                              <a:gd name="T4" fmla="*/ T3 w 3828"/>
                              <a:gd name="T5" fmla="*/ 2473 h 4985"/>
                              <a:gd name="T6" fmla="+- 0 1792 13"/>
                              <a:gd name="T7" fmla="*/ T6 w 3828"/>
                              <a:gd name="T8" fmla="*/ 2388 h 4985"/>
                              <a:gd name="T9" fmla="+- 0 2045 13"/>
                              <a:gd name="T10" fmla="*/ T9 w 3828"/>
                              <a:gd name="T11" fmla="*/ 2244 h 4985"/>
                              <a:gd name="T12" fmla="+- 0 2257 13"/>
                              <a:gd name="T13" fmla="*/ T12 w 3828"/>
                              <a:gd name="T14" fmla="*/ 2050 h 4985"/>
                              <a:gd name="T15" fmla="+- 0 2419 13"/>
                              <a:gd name="T16" fmla="*/ T15 w 3828"/>
                              <a:gd name="T17" fmla="*/ 1813 h 4985"/>
                              <a:gd name="T18" fmla="+- 0 2522 13"/>
                              <a:gd name="T19" fmla="*/ T18 w 3828"/>
                              <a:gd name="T20" fmla="*/ 1543 h 4985"/>
                              <a:gd name="T21" fmla="+- 0 2558 13"/>
                              <a:gd name="T22" fmla="*/ T21 w 3828"/>
                              <a:gd name="T23" fmla="*/ 1247 h 4985"/>
                              <a:gd name="T24" fmla="+- 0 2595 13"/>
                              <a:gd name="T25" fmla="*/ T24 w 3828"/>
                              <a:gd name="T26" fmla="*/ 1543 h 4985"/>
                              <a:gd name="T27" fmla="+- 0 2698 13"/>
                              <a:gd name="T28" fmla="*/ T27 w 3828"/>
                              <a:gd name="T29" fmla="*/ 1813 h 4985"/>
                              <a:gd name="T30" fmla="+- 0 2860 13"/>
                              <a:gd name="T31" fmla="*/ T30 w 3828"/>
                              <a:gd name="T32" fmla="*/ 2050 h 4985"/>
                              <a:gd name="T33" fmla="+- 0 3071 13"/>
                              <a:gd name="T34" fmla="*/ T33 w 3828"/>
                              <a:gd name="T35" fmla="*/ 2244 h 4985"/>
                              <a:gd name="T36" fmla="+- 0 3324 13"/>
                              <a:gd name="T37" fmla="*/ T36 w 3828"/>
                              <a:gd name="T38" fmla="*/ 2388 h 4985"/>
                              <a:gd name="T39" fmla="+- 0 3610 13"/>
                              <a:gd name="T40" fmla="*/ T39 w 3828"/>
                              <a:gd name="T41" fmla="*/ 2473 h 4985"/>
                              <a:gd name="T42" fmla="+- 0 3685 13"/>
                              <a:gd name="T43" fmla="*/ T42 w 3828"/>
                              <a:gd name="T44" fmla="*/ 9 h 4985"/>
                              <a:gd name="T45" fmla="+- 0 3393 13"/>
                              <a:gd name="T46" fmla="*/ T45 w 3828"/>
                              <a:gd name="T47" fmla="*/ 78 h 4985"/>
                              <a:gd name="T48" fmla="+- 0 3131 13"/>
                              <a:gd name="T49" fmla="*/ T48 w 3828"/>
                              <a:gd name="T50" fmla="*/ 208 h 4985"/>
                              <a:gd name="T51" fmla="+- 0 2908 13"/>
                              <a:gd name="T52" fmla="*/ T51 w 3828"/>
                              <a:gd name="T53" fmla="*/ 391 h 4985"/>
                              <a:gd name="T54" fmla="+- 0 2733 13"/>
                              <a:gd name="T55" fmla="*/ T54 w 3828"/>
                              <a:gd name="T56" fmla="*/ 618 h 4985"/>
                              <a:gd name="T57" fmla="+- 0 2614 13"/>
                              <a:gd name="T58" fmla="*/ T57 w 3828"/>
                              <a:gd name="T59" fmla="*/ 880 h 4985"/>
                              <a:gd name="T60" fmla="+- 0 2561 13"/>
                              <a:gd name="T61" fmla="*/ T60 w 3828"/>
                              <a:gd name="T62" fmla="*/ 1171 h 4985"/>
                              <a:gd name="T63" fmla="+- 0 2538 13"/>
                              <a:gd name="T64" fmla="*/ T63 w 3828"/>
                              <a:gd name="T65" fmla="*/ 1023 h 4985"/>
                              <a:gd name="T66" fmla="+- 0 2450 13"/>
                              <a:gd name="T67" fmla="*/ T66 w 3828"/>
                              <a:gd name="T68" fmla="*/ 745 h 4985"/>
                              <a:gd name="T69" fmla="+- 0 2302 13"/>
                              <a:gd name="T70" fmla="*/ T69 w 3828"/>
                              <a:gd name="T71" fmla="*/ 499 h 4985"/>
                              <a:gd name="T72" fmla="+- 0 2102 13"/>
                              <a:gd name="T73" fmla="*/ T72 w 3828"/>
                              <a:gd name="T74" fmla="*/ 293 h 4985"/>
                              <a:gd name="T75" fmla="+- 0 1859 13"/>
                              <a:gd name="T76" fmla="*/ T75 w 3828"/>
                              <a:gd name="T77" fmla="*/ 136 h 4985"/>
                              <a:gd name="T78" fmla="+- 0 1581 13"/>
                              <a:gd name="T79" fmla="*/ T78 w 3828"/>
                              <a:gd name="T80" fmla="*/ 35 h 4985"/>
                              <a:gd name="T81" fmla="+- 0 1301 13"/>
                              <a:gd name="T82" fmla="*/ T81 w 3828"/>
                              <a:gd name="T83" fmla="*/ 1 h 4985"/>
                              <a:gd name="T84" fmla="+- 0 88 13"/>
                              <a:gd name="T85" fmla="*/ T84 w 3828"/>
                              <a:gd name="T86" fmla="*/ 1308 h 4985"/>
                              <a:gd name="T87" fmla="+- 0 378 13"/>
                              <a:gd name="T88" fmla="*/ T87 w 3828"/>
                              <a:gd name="T89" fmla="*/ 1257 h 4985"/>
                              <a:gd name="T90" fmla="+- 0 642 13"/>
                              <a:gd name="T91" fmla="*/ T90 w 3828"/>
                              <a:gd name="T92" fmla="*/ 1143 h 4985"/>
                              <a:gd name="T93" fmla="+- 0 872 13"/>
                              <a:gd name="T94" fmla="*/ T93 w 3828"/>
                              <a:gd name="T95" fmla="*/ 976 h 4985"/>
                              <a:gd name="T96" fmla="+- 0 1061 13"/>
                              <a:gd name="T97" fmla="*/ T96 w 3828"/>
                              <a:gd name="T98" fmla="*/ 762 h 4985"/>
                              <a:gd name="T99" fmla="+- 0 1200 13"/>
                              <a:gd name="T100" fmla="*/ T99 w 3828"/>
                              <a:gd name="T101" fmla="*/ 510 h 4985"/>
                              <a:gd name="T102" fmla="+- 0 1277 13"/>
                              <a:gd name="T103" fmla="*/ T102 w 3828"/>
                              <a:gd name="T104" fmla="*/ 252 h 4985"/>
                              <a:gd name="T105" fmla="+- 0 91 13"/>
                              <a:gd name="T106" fmla="*/ T105 w 3828"/>
                              <a:gd name="T107" fmla="*/ 3736 h 4985"/>
                              <a:gd name="T108" fmla="+- 0 390 13"/>
                              <a:gd name="T109" fmla="*/ T108 w 3828"/>
                              <a:gd name="T110" fmla="*/ 3683 h 4985"/>
                              <a:gd name="T111" fmla="+- 0 660 13"/>
                              <a:gd name="T112" fmla="*/ T111 w 3828"/>
                              <a:gd name="T113" fmla="*/ 3568 h 4985"/>
                              <a:gd name="T114" fmla="+- 0 893 13"/>
                              <a:gd name="T115" fmla="*/ T114 w 3828"/>
                              <a:gd name="T116" fmla="*/ 3397 h 4985"/>
                              <a:gd name="T117" fmla="+- 0 1081 13"/>
                              <a:gd name="T118" fmla="*/ T117 w 3828"/>
                              <a:gd name="T119" fmla="*/ 3181 h 4985"/>
                              <a:gd name="T120" fmla="+- 0 1214 13"/>
                              <a:gd name="T121" fmla="*/ T120 w 3828"/>
                              <a:gd name="T122" fmla="*/ 2926 h 4985"/>
                              <a:gd name="T123" fmla="+- 0 1277 13"/>
                              <a:gd name="T124" fmla="*/ T123 w 3828"/>
                              <a:gd name="T125" fmla="*/ 2699 h 4985"/>
                              <a:gd name="T126" fmla="+- 0 1214 13"/>
                              <a:gd name="T127" fmla="*/ T126 w 3828"/>
                              <a:gd name="T128" fmla="*/ 4550 h 4985"/>
                              <a:gd name="T129" fmla="+- 0 1081 13"/>
                              <a:gd name="T130" fmla="*/ T129 w 3828"/>
                              <a:gd name="T131" fmla="*/ 4295 h 4985"/>
                              <a:gd name="T132" fmla="+- 0 893 13"/>
                              <a:gd name="T133" fmla="*/ T132 w 3828"/>
                              <a:gd name="T134" fmla="*/ 4078 h 4985"/>
                              <a:gd name="T135" fmla="+- 0 660 13"/>
                              <a:gd name="T136" fmla="*/ T135 w 3828"/>
                              <a:gd name="T137" fmla="*/ 3908 h 4985"/>
                              <a:gd name="T138" fmla="+- 0 390 13"/>
                              <a:gd name="T139" fmla="*/ T138 w 3828"/>
                              <a:gd name="T140" fmla="*/ 3793 h 4985"/>
                              <a:gd name="T141" fmla="+- 0 91 13"/>
                              <a:gd name="T142" fmla="*/ T141 w 3828"/>
                              <a:gd name="T143" fmla="*/ 3740 h 4985"/>
                              <a:gd name="T144" fmla="+- 0 1295 13"/>
                              <a:gd name="T145" fmla="*/ T144 w 3828"/>
                              <a:gd name="T146" fmla="*/ 4985 h 4985"/>
                              <a:gd name="T147" fmla="+- 0 1506 13"/>
                              <a:gd name="T148" fmla="*/ T147 w 3828"/>
                              <a:gd name="T149" fmla="*/ 4975 h 4985"/>
                              <a:gd name="T150" fmla="+- 0 1802 13"/>
                              <a:gd name="T151" fmla="*/ T150 w 3828"/>
                              <a:gd name="T152" fmla="*/ 4932 h 4985"/>
                              <a:gd name="T153" fmla="+- 0 2087 13"/>
                              <a:gd name="T154" fmla="*/ T153 w 3828"/>
                              <a:gd name="T155" fmla="*/ 4858 h 4985"/>
                              <a:gd name="T156" fmla="+- 0 2357 13"/>
                              <a:gd name="T157" fmla="*/ T156 w 3828"/>
                              <a:gd name="T158" fmla="*/ 4753 h 4985"/>
                              <a:gd name="T159" fmla="+- 0 2612 13"/>
                              <a:gd name="T160" fmla="*/ T159 w 3828"/>
                              <a:gd name="T161" fmla="*/ 4620 h 4985"/>
                              <a:gd name="T162" fmla="+- 0 2848 13"/>
                              <a:gd name="T163" fmla="*/ T162 w 3828"/>
                              <a:gd name="T164" fmla="*/ 4462 h 4985"/>
                              <a:gd name="T165" fmla="+- 0 3064 13"/>
                              <a:gd name="T166" fmla="*/ T165 w 3828"/>
                              <a:gd name="T167" fmla="*/ 4279 h 4985"/>
                              <a:gd name="T168" fmla="+- 0 3257 13"/>
                              <a:gd name="T169" fmla="*/ T168 w 3828"/>
                              <a:gd name="T170" fmla="*/ 4074 h 4985"/>
                              <a:gd name="T171" fmla="+- 0 3427 13"/>
                              <a:gd name="T172" fmla="*/ T171 w 3828"/>
                              <a:gd name="T173" fmla="*/ 3849 h 4985"/>
                              <a:gd name="T174" fmla="+- 0 3570 13"/>
                              <a:gd name="T175" fmla="*/ T174 w 3828"/>
                              <a:gd name="T176" fmla="*/ 3606 h 4985"/>
                              <a:gd name="T177" fmla="+- 0 3685 13"/>
                              <a:gd name="T178" fmla="*/ T177 w 3828"/>
                              <a:gd name="T179" fmla="*/ 3346 h 4985"/>
                              <a:gd name="T180" fmla="+- 0 3770 13"/>
                              <a:gd name="T181" fmla="*/ T180 w 3828"/>
                              <a:gd name="T182" fmla="*/ 3073 h 4985"/>
                              <a:gd name="T183" fmla="+- 0 3822 13"/>
                              <a:gd name="T184" fmla="*/ T183 w 3828"/>
                              <a:gd name="T185" fmla="*/ 2787 h 4985"/>
                              <a:gd name="T186" fmla="+- 0 3840 13"/>
                              <a:gd name="T187" fmla="*/ T186 w 3828"/>
                              <a:gd name="T188" fmla="*/ 2493 h 49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Lst>
                            <a:rect l="0" t="0" r="r" b="b"/>
                            <a:pathLst>
                              <a:path w="3828" h="4985">
                                <a:moveTo>
                                  <a:pt x="3827" y="2491"/>
                                </a:moveTo>
                                <a:lnTo>
                                  <a:pt x="3827" y="0"/>
                                </a:lnTo>
                                <a:lnTo>
                                  <a:pt x="3749" y="2"/>
                                </a:lnTo>
                                <a:lnTo>
                                  <a:pt x="3748" y="2"/>
                                </a:lnTo>
                                <a:lnTo>
                                  <a:pt x="3748" y="2491"/>
                                </a:lnTo>
                                <a:lnTo>
                                  <a:pt x="1342" y="2491"/>
                                </a:lnTo>
                                <a:lnTo>
                                  <a:pt x="1418" y="2484"/>
                                </a:lnTo>
                                <a:lnTo>
                                  <a:pt x="1494" y="2473"/>
                                </a:lnTo>
                                <a:lnTo>
                                  <a:pt x="1568" y="2458"/>
                                </a:lnTo>
                                <a:lnTo>
                                  <a:pt x="1640" y="2439"/>
                                </a:lnTo>
                                <a:lnTo>
                                  <a:pt x="1711" y="2415"/>
                                </a:lnTo>
                                <a:lnTo>
                                  <a:pt x="1779" y="2388"/>
                                </a:lnTo>
                                <a:lnTo>
                                  <a:pt x="1846" y="2358"/>
                                </a:lnTo>
                                <a:lnTo>
                                  <a:pt x="1910" y="2323"/>
                                </a:lnTo>
                                <a:lnTo>
                                  <a:pt x="1973" y="2286"/>
                                </a:lnTo>
                                <a:lnTo>
                                  <a:pt x="2032" y="2244"/>
                                </a:lnTo>
                                <a:lnTo>
                                  <a:pt x="2089" y="2200"/>
                                </a:lnTo>
                                <a:lnTo>
                                  <a:pt x="2144" y="2153"/>
                                </a:lnTo>
                                <a:lnTo>
                                  <a:pt x="2195" y="2103"/>
                                </a:lnTo>
                                <a:lnTo>
                                  <a:pt x="2244" y="2050"/>
                                </a:lnTo>
                                <a:lnTo>
                                  <a:pt x="2289" y="1994"/>
                                </a:lnTo>
                                <a:lnTo>
                                  <a:pt x="2331" y="1936"/>
                                </a:lnTo>
                                <a:lnTo>
                                  <a:pt x="2370" y="1876"/>
                                </a:lnTo>
                                <a:lnTo>
                                  <a:pt x="2406" y="1813"/>
                                </a:lnTo>
                                <a:lnTo>
                                  <a:pt x="2437" y="1749"/>
                                </a:lnTo>
                                <a:lnTo>
                                  <a:pt x="2465" y="1682"/>
                                </a:lnTo>
                                <a:lnTo>
                                  <a:pt x="2489" y="1613"/>
                                </a:lnTo>
                                <a:lnTo>
                                  <a:pt x="2509" y="1543"/>
                                </a:lnTo>
                                <a:lnTo>
                                  <a:pt x="2525" y="1471"/>
                                </a:lnTo>
                                <a:lnTo>
                                  <a:pt x="2536" y="1397"/>
                                </a:lnTo>
                                <a:lnTo>
                                  <a:pt x="2543" y="1323"/>
                                </a:lnTo>
                                <a:lnTo>
                                  <a:pt x="2545" y="1247"/>
                                </a:lnTo>
                                <a:lnTo>
                                  <a:pt x="2548" y="1323"/>
                                </a:lnTo>
                                <a:lnTo>
                                  <a:pt x="2555" y="1397"/>
                                </a:lnTo>
                                <a:lnTo>
                                  <a:pt x="2566" y="1471"/>
                                </a:lnTo>
                                <a:lnTo>
                                  <a:pt x="2582" y="1543"/>
                                </a:lnTo>
                                <a:lnTo>
                                  <a:pt x="2601" y="1613"/>
                                </a:lnTo>
                                <a:lnTo>
                                  <a:pt x="2625" y="1682"/>
                                </a:lnTo>
                                <a:lnTo>
                                  <a:pt x="2653" y="1749"/>
                                </a:lnTo>
                                <a:lnTo>
                                  <a:pt x="2685" y="1813"/>
                                </a:lnTo>
                                <a:lnTo>
                                  <a:pt x="2720" y="1876"/>
                                </a:lnTo>
                                <a:lnTo>
                                  <a:pt x="2759" y="1936"/>
                                </a:lnTo>
                                <a:lnTo>
                                  <a:pt x="2801" y="1994"/>
                                </a:lnTo>
                                <a:lnTo>
                                  <a:pt x="2847" y="2050"/>
                                </a:lnTo>
                                <a:lnTo>
                                  <a:pt x="2895" y="2103"/>
                                </a:lnTo>
                                <a:lnTo>
                                  <a:pt x="2947" y="2153"/>
                                </a:lnTo>
                                <a:lnTo>
                                  <a:pt x="3001" y="2200"/>
                                </a:lnTo>
                                <a:lnTo>
                                  <a:pt x="3058" y="2244"/>
                                </a:lnTo>
                                <a:lnTo>
                                  <a:pt x="3118" y="2286"/>
                                </a:lnTo>
                                <a:lnTo>
                                  <a:pt x="3180" y="2323"/>
                                </a:lnTo>
                                <a:lnTo>
                                  <a:pt x="3244" y="2358"/>
                                </a:lnTo>
                                <a:lnTo>
                                  <a:pt x="3311" y="2388"/>
                                </a:lnTo>
                                <a:lnTo>
                                  <a:pt x="3380" y="2415"/>
                                </a:lnTo>
                                <a:lnTo>
                                  <a:pt x="3450" y="2439"/>
                                </a:lnTo>
                                <a:lnTo>
                                  <a:pt x="3523" y="2458"/>
                                </a:lnTo>
                                <a:lnTo>
                                  <a:pt x="3597" y="2473"/>
                                </a:lnTo>
                                <a:lnTo>
                                  <a:pt x="3672" y="2484"/>
                                </a:lnTo>
                                <a:lnTo>
                                  <a:pt x="3748" y="2491"/>
                                </a:lnTo>
                                <a:lnTo>
                                  <a:pt x="3748" y="2"/>
                                </a:lnTo>
                                <a:lnTo>
                                  <a:pt x="3672" y="9"/>
                                </a:lnTo>
                                <a:lnTo>
                                  <a:pt x="3597" y="20"/>
                                </a:lnTo>
                                <a:lnTo>
                                  <a:pt x="3523" y="35"/>
                                </a:lnTo>
                                <a:lnTo>
                                  <a:pt x="3450" y="55"/>
                                </a:lnTo>
                                <a:lnTo>
                                  <a:pt x="3380" y="78"/>
                                </a:lnTo>
                                <a:lnTo>
                                  <a:pt x="3311" y="105"/>
                                </a:lnTo>
                                <a:lnTo>
                                  <a:pt x="3244" y="136"/>
                                </a:lnTo>
                                <a:lnTo>
                                  <a:pt x="3180" y="170"/>
                                </a:lnTo>
                                <a:lnTo>
                                  <a:pt x="3118" y="208"/>
                                </a:lnTo>
                                <a:lnTo>
                                  <a:pt x="3058" y="249"/>
                                </a:lnTo>
                                <a:lnTo>
                                  <a:pt x="3001" y="293"/>
                                </a:lnTo>
                                <a:lnTo>
                                  <a:pt x="2947" y="340"/>
                                </a:lnTo>
                                <a:lnTo>
                                  <a:pt x="2895" y="391"/>
                                </a:lnTo>
                                <a:lnTo>
                                  <a:pt x="2847" y="443"/>
                                </a:lnTo>
                                <a:lnTo>
                                  <a:pt x="2801" y="499"/>
                                </a:lnTo>
                                <a:lnTo>
                                  <a:pt x="2759" y="557"/>
                                </a:lnTo>
                                <a:lnTo>
                                  <a:pt x="2720" y="618"/>
                                </a:lnTo>
                                <a:lnTo>
                                  <a:pt x="2685" y="680"/>
                                </a:lnTo>
                                <a:lnTo>
                                  <a:pt x="2653" y="745"/>
                                </a:lnTo>
                                <a:lnTo>
                                  <a:pt x="2625" y="812"/>
                                </a:lnTo>
                                <a:lnTo>
                                  <a:pt x="2601" y="880"/>
                                </a:lnTo>
                                <a:lnTo>
                                  <a:pt x="2582" y="951"/>
                                </a:lnTo>
                                <a:lnTo>
                                  <a:pt x="2566" y="1023"/>
                                </a:lnTo>
                                <a:lnTo>
                                  <a:pt x="2555" y="1096"/>
                                </a:lnTo>
                                <a:lnTo>
                                  <a:pt x="2548" y="1171"/>
                                </a:lnTo>
                                <a:lnTo>
                                  <a:pt x="2545" y="1246"/>
                                </a:lnTo>
                                <a:lnTo>
                                  <a:pt x="2543" y="1171"/>
                                </a:lnTo>
                                <a:lnTo>
                                  <a:pt x="2536" y="1096"/>
                                </a:lnTo>
                                <a:lnTo>
                                  <a:pt x="2525" y="1023"/>
                                </a:lnTo>
                                <a:lnTo>
                                  <a:pt x="2509" y="951"/>
                                </a:lnTo>
                                <a:lnTo>
                                  <a:pt x="2489" y="880"/>
                                </a:lnTo>
                                <a:lnTo>
                                  <a:pt x="2465" y="812"/>
                                </a:lnTo>
                                <a:lnTo>
                                  <a:pt x="2437" y="745"/>
                                </a:lnTo>
                                <a:lnTo>
                                  <a:pt x="2406" y="680"/>
                                </a:lnTo>
                                <a:lnTo>
                                  <a:pt x="2370" y="617"/>
                                </a:lnTo>
                                <a:lnTo>
                                  <a:pt x="2331" y="557"/>
                                </a:lnTo>
                                <a:lnTo>
                                  <a:pt x="2289" y="499"/>
                                </a:lnTo>
                                <a:lnTo>
                                  <a:pt x="2244" y="443"/>
                                </a:lnTo>
                                <a:lnTo>
                                  <a:pt x="2195" y="391"/>
                                </a:lnTo>
                                <a:lnTo>
                                  <a:pt x="2144" y="340"/>
                                </a:lnTo>
                                <a:lnTo>
                                  <a:pt x="2089" y="293"/>
                                </a:lnTo>
                                <a:lnTo>
                                  <a:pt x="2032" y="249"/>
                                </a:lnTo>
                                <a:lnTo>
                                  <a:pt x="1973" y="208"/>
                                </a:lnTo>
                                <a:lnTo>
                                  <a:pt x="1910" y="170"/>
                                </a:lnTo>
                                <a:lnTo>
                                  <a:pt x="1846" y="136"/>
                                </a:lnTo>
                                <a:lnTo>
                                  <a:pt x="1779" y="105"/>
                                </a:lnTo>
                                <a:lnTo>
                                  <a:pt x="1711" y="78"/>
                                </a:lnTo>
                                <a:lnTo>
                                  <a:pt x="1640" y="55"/>
                                </a:lnTo>
                                <a:lnTo>
                                  <a:pt x="1568" y="35"/>
                                </a:lnTo>
                                <a:lnTo>
                                  <a:pt x="1494" y="20"/>
                                </a:lnTo>
                                <a:lnTo>
                                  <a:pt x="1418" y="9"/>
                                </a:lnTo>
                                <a:lnTo>
                                  <a:pt x="1342" y="2"/>
                                </a:lnTo>
                                <a:lnTo>
                                  <a:pt x="1288" y="1"/>
                                </a:lnTo>
                                <a:lnTo>
                                  <a:pt x="1288" y="0"/>
                                </a:lnTo>
                                <a:lnTo>
                                  <a:pt x="0" y="0"/>
                                </a:lnTo>
                                <a:lnTo>
                                  <a:pt x="0" y="1310"/>
                                </a:lnTo>
                                <a:lnTo>
                                  <a:pt x="75" y="1308"/>
                                </a:lnTo>
                                <a:lnTo>
                                  <a:pt x="150" y="1302"/>
                                </a:lnTo>
                                <a:lnTo>
                                  <a:pt x="223" y="1291"/>
                                </a:lnTo>
                                <a:lnTo>
                                  <a:pt x="295" y="1276"/>
                                </a:lnTo>
                                <a:lnTo>
                                  <a:pt x="365" y="1257"/>
                                </a:lnTo>
                                <a:lnTo>
                                  <a:pt x="434" y="1234"/>
                                </a:lnTo>
                                <a:lnTo>
                                  <a:pt x="501" y="1207"/>
                                </a:lnTo>
                                <a:lnTo>
                                  <a:pt x="566" y="1177"/>
                                </a:lnTo>
                                <a:lnTo>
                                  <a:pt x="629" y="1143"/>
                                </a:lnTo>
                                <a:lnTo>
                                  <a:pt x="690" y="1106"/>
                                </a:lnTo>
                                <a:lnTo>
                                  <a:pt x="749" y="1066"/>
                                </a:lnTo>
                                <a:lnTo>
                                  <a:pt x="805" y="1023"/>
                                </a:lnTo>
                                <a:lnTo>
                                  <a:pt x="859" y="976"/>
                                </a:lnTo>
                                <a:lnTo>
                                  <a:pt x="911" y="927"/>
                                </a:lnTo>
                                <a:lnTo>
                                  <a:pt x="959" y="874"/>
                                </a:lnTo>
                                <a:lnTo>
                                  <a:pt x="1005" y="820"/>
                                </a:lnTo>
                                <a:lnTo>
                                  <a:pt x="1048" y="762"/>
                                </a:lnTo>
                                <a:lnTo>
                                  <a:pt x="1087" y="702"/>
                                </a:lnTo>
                                <a:lnTo>
                                  <a:pt x="1124" y="640"/>
                                </a:lnTo>
                                <a:lnTo>
                                  <a:pt x="1157" y="576"/>
                                </a:lnTo>
                                <a:lnTo>
                                  <a:pt x="1187" y="510"/>
                                </a:lnTo>
                                <a:lnTo>
                                  <a:pt x="1213" y="442"/>
                                </a:lnTo>
                                <a:lnTo>
                                  <a:pt x="1235" y="372"/>
                                </a:lnTo>
                                <a:lnTo>
                                  <a:pt x="1254" y="300"/>
                                </a:lnTo>
                                <a:lnTo>
                                  <a:pt x="1264" y="252"/>
                                </a:lnTo>
                                <a:lnTo>
                                  <a:pt x="1264" y="2491"/>
                                </a:lnTo>
                                <a:lnTo>
                                  <a:pt x="0" y="2491"/>
                                </a:lnTo>
                                <a:lnTo>
                                  <a:pt x="0" y="3738"/>
                                </a:lnTo>
                                <a:lnTo>
                                  <a:pt x="78" y="3736"/>
                                </a:lnTo>
                                <a:lnTo>
                                  <a:pt x="155" y="3729"/>
                                </a:lnTo>
                                <a:lnTo>
                                  <a:pt x="230" y="3718"/>
                                </a:lnTo>
                                <a:lnTo>
                                  <a:pt x="304" y="3703"/>
                                </a:lnTo>
                                <a:lnTo>
                                  <a:pt x="377" y="3683"/>
                                </a:lnTo>
                                <a:lnTo>
                                  <a:pt x="447" y="3660"/>
                                </a:lnTo>
                                <a:lnTo>
                                  <a:pt x="516" y="3633"/>
                                </a:lnTo>
                                <a:lnTo>
                                  <a:pt x="582" y="3602"/>
                                </a:lnTo>
                                <a:lnTo>
                                  <a:pt x="647" y="3568"/>
                                </a:lnTo>
                                <a:lnTo>
                                  <a:pt x="709" y="3530"/>
                                </a:lnTo>
                                <a:lnTo>
                                  <a:pt x="769" y="3489"/>
                                </a:lnTo>
                                <a:lnTo>
                                  <a:pt x="826" y="3445"/>
                                </a:lnTo>
                                <a:lnTo>
                                  <a:pt x="880" y="3397"/>
                                </a:lnTo>
                                <a:lnTo>
                                  <a:pt x="932" y="3347"/>
                                </a:lnTo>
                                <a:lnTo>
                                  <a:pt x="980" y="3294"/>
                                </a:lnTo>
                                <a:lnTo>
                                  <a:pt x="1026" y="3239"/>
                                </a:lnTo>
                                <a:lnTo>
                                  <a:pt x="1068" y="3181"/>
                                </a:lnTo>
                                <a:lnTo>
                                  <a:pt x="1107" y="3120"/>
                                </a:lnTo>
                                <a:lnTo>
                                  <a:pt x="1142" y="3058"/>
                                </a:lnTo>
                                <a:lnTo>
                                  <a:pt x="1174" y="2993"/>
                                </a:lnTo>
                                <a:lnTo>
                                  <a:pt x="1201" y="2926"/>
                                </a:lnTo>
                                <a:lnTo>
                                  <a:pt x="1225" y="2858"/>
                                </a:lnTo>
                                <a:lnTo>
                                  <a:pt x="1245" y="2787"/>
                                </a:lnTo>
                                <a:lnTo>
                                  <a:pt x="1261" y="2715"/>
                                </a:lnTo>
                                <a:lnTo>
                                  <a:pt x="1264" y="2699"/>
                                </a:lnTo>
                                <a:lnTo>
                                  <a:pt x="1264" y="4777"/>
                                </a:lnTo>
                                <a:lnTo>
                                  <a:pt x="1245" y="4689"/>
                                </a:lnTo>
                                <a:lnTo>
                                  <a:pt x="1225" y="4618"/>
                                </a:lnTo>
                                <a:lnTo>
                                  <a:pt x="1201" y="4550"/>
                                </a:lnTo>
                                <a:lnTo>
                                  <a:pt x="1174" y="4483"/>
                                </a:lnTo>
                                <a:lnTo>
                                  <a:pt x="1142" y="4418"/>
                                </a:lnTo>
                                <a:lnTo>
                                  <a:pt x="1107" y="4355"/>
                                </a:lnTo>
                                <a:lnTo>
                                  <a:pt x="1068" y="4295"/>
                                </a:lnTo>
                                <a:lnTo>
                                  <a:pt x="1026" y="4237"/>
                                </a:lnTo>
                                <a:lnTo>
                                  <a:pt x="980" y="4181"/>
                                </a:lnTo>
                                <a:lnTo>
                                  <a:pt x="932" y="4129"/>
                                </a:lnTo>
                                <a:lnTo>
                                  <a:pt x="880" y="4078"/>
                                </a:lnTo>
                                <a:lnTo>
                                  <a:pt x="826" y="4031"/>
                                </a:lnTo>
                                <a:lnTo>
                                  <a:pt x="769" y="3987"/>
                                </a:lnTo>
                                <a:lnTo>
                                  <a:pt x="709" y="3946"/>
                                </a:lnTo>
                                <a:lnTo>
                                  <a:pt x="647" y="3908"/>
                                </a:lnTo>
                                <a:lnTo>
                                  <a:pt x="582" y="3874"/>
                                </a:lnTo>
                                <a:lnTo>
                                  <a:pt x="516" y="3843"/>
                                </a:lnTo>
                                <a:lnTo>
                                  <a:pt x="447" y="3816"/>
                                </a:lnTo>
                                <a:lnTo>
                                  <a:pt x="377" y="3793"/>
                                </a:lnTo>
                                <a:lnTo>
                                  <a:pt x="304" y="3773"/>
                                </a:lnTo>
                                <a:lnTo>
                                  <a:pt x="230" y="3758"/>
                                </a:lnTo>
                                <a:lnTo>
                                  <a:pt x="155" y="3747"/>
                                </a:lnTo>
                                <a:lnTo>
                                  <a:pt x="78" y="3740"/>
                                </a:lnTo>
                                <a:lnTo>
                                  <a:pt x="0" y="3738"/>
                                </a:lnTo>
                                <a:lnTo>
                                  <a:pt x="0" y="4985"/>
                                </a:lnTo>
                                <a:lnTo>
                                  <a:pt x="1264" y="4985"/>
                                </a:lnTo>
                                <a:lnTo>
                                  <a:pt x="1282" y="4985"/>
                                </a:lnTo>
                                <a:lnTo>
                                  <a:pt x="1282" y="4984"/>
                                </a:lnTo>
                                <a:lnTo>
                                  <a:pt x="1340" y="4984"/>
                                </a:lnTo>
                                <a:lnTo>
                                  <a:pt x="1417" y="4980"/>
                                </a:lnTo>
                                <a:lnTo>
                                  <a:pt x="1493" y="4975"/>
                                </a:lnTo>
                                <a:lnTo>
                                  <a:pt x="1568" y="4967"/>
                                </a:lnTo>
                                <a:lnTo>
                                  <a:pt x="1642" y="4958"/>
                                </a:lnTo>
                                <a:lnTo>
                                  <a:pt x="1716" y="4946"/>
                                </a:lnTo>
                                <a:lnTo>
                                  <a:pt x="1789" y="4932"/>
                                </a:lnTo>
                                <a:lnTo>
                                  <a:pt x="1862" y="4916"/>
                                </a:lnTo>
                                <a:lnTo>
                                  <a:pt x="1933" y="4899"/>
                                </a:lnTo>
                                <a:lnTo>
                                  <a:pt x="2004" y="4879"/>
                                </a:lnTo>
                                <a:lnTo>
                                  <a:pt x="2074" y="4858"/>
                                </a:lnTo>
                                <a:lnTo>
                                  <a:pt x="2143" y="4834"/>
                                </a:lnTo>
                                <a:lnTo>
                                  <a:pt x="2211" y="4809"/>
                                </a:lnTo>
                                <a:lnTo>
                                  <a:pt x="2278" y="4782"/>
                                </a:lnTo>
                                <a:lnTo>
                                  <a:pt x="2344" y="4753"/>
                                </a:lnTo>
                                <a:lnTo>
                                  <a:pt x="2409" y="4722"/>
                                </a:lnTo>
                                <a:lnTo>
                                  <a:pt x="2474" y="4690"/>
                                </a:lnTo>
                                <a:lnTo>
                                  <a:pt x="2537" y="4656"/>
                                </a:lnTo>
                                <a:lnTo>
                                  <a:pt x="2599" y="4620"/>
                                </a:lnTo>
                                <a:lnTo>
                                  <a:pt x="2659" y="4583"/>
                                </a:lnTo>
                                <a:lnTo>
                                  <a:pt x="2719" y="4544"/>
                                </a:lnTo>
                                <a:lnTo>
                                  <a:pt x="2777" y="4504"/>
                                </a:lnTo>
                                <a:lnTo>
                                  <a:pt x="2835" y="4462"/>
                                </a:lnTo>
                                <a:lnTo>
                                  <a:pt x="2891" y="4418"/>
                                </a:lnTo>
                                <a:lnTo>
                                  <a:pt x="2945" y="4373"/>
                                </a:lnTo>
                                <a:lnTo>
                                  <a:pt x="2999" y="4327"/>
                                </a:lnTo>
                                <a:lnTo>
                                  <a:pt x="3051" y="4279"/>
                                </a:lnTo>
                                <a:lnTo>
                                  <a:pt x="3101" y="4230"/>
                                </a:lnTo>
                                <a:lnTo>
                                  <a:pt x="3150" y="4179"/>
                                </a:lnTo>
                                <a:lnTo>
                                  <a:pt x="3198" y="4127"/>
                                </a:lnTo>
                                <a:lnTo>
                                  <a:pt x="3244" y="4074"/>
                                </a:lnTo>
                                <a:lnTo>
                                  <a:pt x="3289" y="4019"/>
                                </a:lnTo>
                                <a:lnTo>
                                  <a:pt x="3332" y="3964"/>
                                </a:lnTo>
                                <a:lnTo>
                                  <a:pt x="3374" y="3907"/>
                                </a:lnTo>
                                <a:lnTo>
                                  <a:pt x="3414" y="3849"/>
                                </a:lnTo>
                                <a:lnTo>
                                  <a:pt x="3452" y="3790"/>
                                </a:lnTo>
                                <a:lnTo>
                                  <a:pt x="3489" y="3729"/>
                                </a:lnTo>
                                <a:lnTo>
                                  <a:pt x="3524" y="3668"/>
                                </a:lnTo>
                                <a:lnTo>
                                  <a:pt x="3557" y="3606"/>
                                </a:lnTo>
                                <a:lnTo>
                                  <a:pt x="3589" y="3542"/>
                                </a:lnTo>
                                <a:lnTo>
                                  <a:pt x="3618" y="3478"/>
                                </a:lnTo>
                                <a:lnTo>
                                  <a:pt x="3646" y="3413"/>
                                </a:lnTo>
                                <a:lnTo>
                                  <a:pt x="3672" y="3346"/>
                                </a:lnTo>
                                <a:lnTo>
                                  <a:pt x="3696" y="3279"/>
                                </a:lnTo>
                                <a:lnTo>
                                  <a:pt x="3718" y="3211"/>
                                </a:lnTo>
                                <a:lnTo>
                                  <a:pt x="3739" y="3143"/>
                                </a:lnTo>
                                <a:lnTo>
                                  <a:pt x="3757" y="3073"/>
                                </a:lnTo>
                                <a:lnTo>
                                  <a:pt x="3773" y="3003"/>
                                </a:lnTo>
                                <a:lnTo>
                                  <a:pt x="3787" y="2931"/>
                                </a:lnTo>
                                <a:lnTo>
                                  <a:pt x="3799" y="2860"/>
                                </a:lnTo>
                                <a:lnTo>
                                  <a:pt x="3809" y="2787"/>
                                </a:lnTo>
                                <a:lnTo>
                                  <a:pt x="3817" y="2714"/>
                                </a:lnTo>
                                <a:lnTo>
                                  <a:pt x="3822" y="2640"/>
                                </a:lnTo>
                                <a:lnTo>
                                  <a:pt x="3826" y="2566"/>
                                </a:lnTo>
                                <a:lnTo>
                                  <a:pt x="3827" y="2493"/>
                                </a:lnTo>
                                <a:lnTo>
                                  <a:pt x="3827" y="2491"/>
                                </a:lnTo>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635989" name="AutoShape 42"/>
                        <wps:cNvSpPr>
                          <a:spLocks/>
                        </wps:cNvSpPr>
                        <wps:spPr bwMode="auto">
                          <a:xfrm>
                            <a:off x="5305425" y="9239250"/>
                            <a:ext cx="2464667" cy="825448"/>
                          </a:xfrm>
                          <a:custGeom>
                            <a:avLst/>
                            <a:gdLst>
                              <a:gd name="T0" fmla="+- 0 8358 8358"/>
                              <a:gd name="T1" fmla="*/ T0 w 3882"/>
                              <a:gd name="T2" fmla="+- 0 14540 14540"/>
                              <a:gd name="T3" fmla="*/ 14540 h 1300"/>
                              <a:gd name="T4" fmla="+- 0 8366 8358"/>
                              <a:gd name="T5" fmla="*/ T4 w 3882"/>
                              <a:gd name="T6" fmla="+- 0 14689 14540"/>
                              <a:gd name="T7" fmla="*/ 14689 h 1300"/>
                              <a:gd name="T8" fmla="+- 0 8391 8358"/>
                              <a:gd name="T9" fmla="*/ T8 w 3882"/>
                              <a:gd name="T10" fmla="+- 0 14833 14540"/>
                              <a:gd name="T11" fmla="*/ 14833 h 1300"/>
                              <a:gd name="T12" fmla="+- 0 8430 8358"/>
                              <a:gd name="T13" fmla="*/ T12 w 3882"/>
                              <a:gd name="T14" fmla="+- 0 14971 14540"/>
                              <a:gd name="T15" fmla="*/ 14971 h 1300"/>
                              <a:gd name="T16" fmla="+- 0 8483 8358"/>
                              <a:gd name="T17" fmla="*/ T16 w 3882"/>
                              <a:gd name="T18" fmla="+- 0 15102 14540"/>
                              <a:gd name="T19" fmla="*/ 15102 h 1300"/>
                              <a:gd name="T20" fmla="+- 0 8550 8358"/>
                              <a:gd name="T21" fmla="*/ T20 w 3882"/>
                              <a:gd name="T22" fmla="+- 0 15226 14540"/>
                              <a:gd name="T23" fmla="*/ 15226 h 1300"/>
                              <a:gd name="T24" fmla="+- 0 8630 8358"/>
                              <a:gd name="T25" fmla="*/ T24 w 3882"/>
                              <a:gd name="T26" fmla="+- 0 15342 14540"/>
                              <a:gd name="T27" fmla="*/ 15342 h 1300"/>
                              <a:gd name="T28" fmla="+- 0 8720 8358"/>
                              <a:gd name="T29" fmla="*/ T28 w 3882"/>
                              <a:gd name="T30" fmla="+- 0 15448 14540"/>
                              <a:gd name="T31" fmla="*/ 15448 h 1300"/>
                              <a:gd name="T32" fmla="+- 0 8822 8358"/>
                              <a:gd name="T33" fmla="*/ T32 w 3882"/>
                              <a:gd name="T34" fmla="+- 0 15545 14540"/>
                              <a:gd name="T35" fmla="*/ 15545 h 1300"/>
                              <a:gd name="T36" fmla="+- 0 8933 8358"/>
                              <a:gd name="T37" fmla="*/ T36 w 3882"/>
                              <a:gd name="T38" fmla="+- 0 15630 14540"/>
                              <a:gd name="T39" fmla="*/ 15630 h 1300"/>
                              <a:gd name="T40" fmla="+- 0 9053 8358"/>
                              <a:gd name="T41" fmla="*/ T40 w 3882"/>
                              <a:gd name="T42" fmla="+- 0 15703 14540"/>
                              <a:gd name="T43" fmla="*/ 15703 h 1300"/>
                              <a:gd name="T44" fmla="+- 0 9181 8358"/>
                              <a:gd name="T45" fmla="*/ T44 w 3882"/>
                              <a:gd name="T46" fmla="+- 0 15763 14540"/>
                              <a:gd name="T47" fmla="*/ 15763 h 1300"/>
                              <a:gd name="T48" fmla="+- 0 9316 8358"/>
                              <a:gd name="T49" fmla="*/ T48 w 3882"/>
                              <a:gd name="T50" fmla="+- 0 15810 14540"/>
                              <a:gd name="T51" fmla="*/ 15810 h 1300"/>
                              <a:gd name="T52" fmla="+- 0 9449 8358"/>
                              <a:gd name="T53" fmla="*/ T52 w 3882"/>
                              <a:gd name="T54" fmla="+- 0 15840 14540"/>
                              <a:gd name="T55" fmla="*/ 15840 h 1300"/>
                              <a:gd name="T56" fmla="+- 0 9971 8358"/>
                              <a:gd name="T57" fmla="*/ T56 w 3882"/>
                              <a:gd name="T58" fmla="+- 0 15827 14540"/>
                              <a:gd name="T59" fmla="*/ 15827 h 1300"/>
                              <a:gd name="T60" fmla="+- 0 10109 8358"/>
                              <a:gd name="T61" fmla="*/ T60 w 3882"/>
                              <a:gd name="T62" fmla="+- 0 15788 14540"/>
                              <a:gd name="T63" fmla="*/ 15788 h 1300"/>
                              <a:gd name="T64" fmla="+- 0 10240 8358"/>
                              <a:gd name="T65" fmla="*/ T64 w 3882"/>
                              <a:gd name="T66" fmla="+- 0 15735 14540"/>
                              <a:gd name="T67" fmla="*/ 15735 h 1300"/>
                              <a:gd name="T68" fmla="+- 0 10364 8358"/>
                              <a:gd name="T69" fmla="*/ T68 w 3882"/>
                              <a:gd name="T70" fmla="+- 0 15668 14540"/>
                              <a:gd name="T71" fmla="*/ 15668 h 1300"/>
                              <a:gd name="T72" fmla="+- 0 10480 8358"/>
                              <a:gd name="T73" fmla="*/ T72 w 3882"/>
                              <a:gd name="T74" fmla="+- 0 15589 14540"/>
                              <a:gd name="T75" fmla="*/ 15589 h 1300"/>
                              <a:gd name="T76" fmla="+- 0 10586 8358"/>
                              <a:gd name="T77" fmla="*/ T76 w 3882"/>
                              <a:gd name="T78" fmla="+- 0 15498 14540"/>
                              <a:gd name="T79" fmla="*/ 15498 h 1300"/>
                              <a:gd name="T80" fmla="+- 0 10683 8358"/>
                              <a:gd name="T81" fmla="*/ T80 w 3882"/>
                              <a:gd name="T82" fmla="+- 0 15396 14540"/>
                              <a:gd name="T83" fmla="*/ 15396 h 1300"/>
                              <a:gd name="T84" fmla="+- 0 10768 8358"/>
                              <a:gd name="T85" fmla="*/ T84 w 3882"/>
                              <a:gd name="T86" fmla="+- 0 15285 14540"/>
                              <a:gd name="T87" fmla="*/ 15285 h 1300"/>
                              <a:gd name="T88" fmla="+- 0 10841 8358"/>
                              <a:gd name="T89" fmla="*/ T88 w 3882"/>
                              <a:gd name="T90" fmla="+- 0 15165 14540"/>
                              <a:gd name="T91" fmla="*/ 15165 h 1300"/>
                              <a:gd name="T92" fmla="+- 0 10901 8358"/>
                              <a:gd name="T93" fmla="*/ T92 w 3882"/>
                              <a:gd name="T94" fmla="+- 0 15037 14540"/>
                              <a:gd name="T95" fmla="*/ 15037 h 1300"/>
                              <a:gd name="T96" fmla="+- 0 10948 8358"/>
                              <a:gd name="T97" fmla="*/ T96 w 3882"/>
                              <a:gd name="T98" fmla="+- 0 14902 14540"/>
                              <a:gd name="T99" fmla="*/ 14902 h 1300"/>
                              <a:gd name="T100" fmla="+- 0 10980 8358"/>
                              <a:gd name="T101" fmla="*/ T100 w 3882"/>
                              <a:gd name="T102" fmla="+- 0 14761 14540"/>
                              <a:gd name="T103" fmla="*/ 14761 h 1300"/>
                              <a:gd name="T104" fmla="+- 0 10996 8358"/>
                              <a:gd name="T105" fmla="*/ T104 w 3882"/>
                              <a:gd name="T106" fmla="+- 0 14615 14540"/>
                              <a:gd name="T107" fmla="*/ 14615 h 1300"/>
                              <a:gd name="T108" fmla="+- 0 12240 8358"/>
                              <a:gd name="T109" fmla="*/ T108 w 3882"/>
                              <a:gd name="T110" fmla="+- 0 15836 14540"/>
                              <a:gd name="T111" fmla="*/ 15836 h 1300"/>
                              <a:gd name="T112" fmla="+- 0 12232 8358"/>
                              <a:gd name="T113" fmla="*/ T112 w 3882"/>
                              <a:gd name="T114" fmla="+- 0 15685 14540"/>
                              <a:gd name="T115" fmla="*/ 15685 h 1300"/>
                              <a:gd name="T116" fmla="+- 0 12207 8358"/>
                              <a:gd name="T117" fmla="*/ T116 w 3882"/>
                              <a:gd name="T118" fmla="+- 0 15539 14540"/>
                              <a:gd name="T119" fmla="*/ 15539 h 1300"/>
                              <a:gd name="T120" fmla="+- 0 12168 8358"/>
                              <a:gd name="T121" fmla="*/ T120 w 3882"/>
                              <a:gd name="T122" fmla="+- 0 15399 14540"/>
                              <a:gd name="T123" fmla="*/ 15399 h 1300"/>
                              <a:gd name="T124" fmla="+- 0 12114 8358"/>
                              <a:gd name="T125" fmla="*/ T124 w 3882"/>
                              <a:gd name="T126" fmla="+- 0 15266 14540"/>
                              <a:gd name="T127" fmla="*/ 15266 h 1300"/>
                              <a:gd name="T128" fmla="+- 0 12047 8358"/>
                              <a:gd name="T129" fmla="*/ T128 w 3882"/>
                              <a:gd name="T130" fmla="+- 0 15141 14540"/>
                              <a:gd name="T131" fmla="*/ 15141 h 1300"/>
                              <a:gd name="T132" fmla="+- 0 11967 8358"/>
                              <a:gd name="T133" fmla="*/ T132 w 3882"/>
                              <a:gd name="T134" fmla="+- 0 15025 14540"/>
                              <a:gd name="T135" fmla="*/ 15025 h 1300"/>
                              <a:gd name="T136" fmla="+- 0 11876 8358"/>
                              <a:gd name="T137" fmla="*/ T136 w 3882"/>
                              <a:gd name="T138" fmla="+- 0 14920 14540"/>
                              <a:gd name="T139" fmla="*/ 14920 h 1300"/>
                              <a:gd name="T140" fmla="+- 0 11775 8358"/>
                              <a:gd name="T141" fmla="*/ T140 w 3882"/>
                              <a:gd name="T142" fmla="+- 0 14825 14540"/>
                              <a:gd name="T143" fmla="*/ 14825 h 1300"/>
                              <a:gd name="T144" fmla="+- 0 11664 8358"/>
                              <a:gd name="T145" fmla="*/ T144 w 3882"/>
                              <a:gd name="T146" fmla="+- 0 14742 14540"/>
                              <a:gd name="T147" fmla="*/ 14742 h 1300"/>
                              <a:gd name="T148" fmla="+- 0 11544 8358"/>
                              <a:gd name="T149" fmla="*/ T148 w 3882"/>
                              <a:gd name="T150" fmla="+- 0 14672 14540"/>
                              <a:gd name="T151" fmla="*/ 14672 h 1300"/>
                              <a:gd name="T152" fmla="+- 0 11417 8358"/>
                              <a:gd name="T153" fmla="*/ T152 w 3882"/>
                              <a:gd name="T154" fmla="+- 0 14616 14540"/>
                              <a:gd name="T155" fmla="*/ 14616 h 1300"/>
                              <a:gd name="T156" fmla="+- 0 11283 8358"/>
                              <a:gd name="T157" fmla="*/ T156 w 3882"/>
                              <a:gd name="T158" fmla="+- 0 14574 14540"/>
                              <a:gd name="T159" fmla="*/ 14574 h 1300"/>
                              <a:gd name="T160" fmla="+- 0 11143 8358"/>
                              <a:gd name="T161" fmla="*/ T160 w 3882"/>
                              <a:gd name="T162" fmla="+- 0 14549 14540"/>
                              <a:gd name="T163" fmla="*/ 14549 h 1300"/>
                              <a:gd name="T164" fmla="+- 0 10998 8358"/>
                              <a:gd name="T165" fmla="*/ T164 w 3882"/>
                              <a:gd name="T166" fmla="+- 0 14540 14540"/>
                              <a:gd name="T167" fmla="*/ 14540 h 1300"/>
                              <a:gd name="T168" fmla="+- 0 12240 8358"/>
                              <a:gd name="T169" fmla="*/ T168 w 3882"/>
                              <a:gd name="T170" fmla="+- 0 15836 14540"/>
                              <a:gd name="T171" fmla="*/ 15836 h 1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2" h="1300">
                                <a:moveTo>
                                  <a:pt x="2640" y="0"/>
                                </a:moveTo>
                                <a:lnTo>
                                  <a:pt x="0" y="0"/>
                                </a:lnTo>
                                <a:lnTo>
                                  <a:pt x="2" y="75"/>
                                </a:lnTo>
                                <a:lnTo>
                                  <a:pt x="8" y="149"/>
                                </a:lnTo>
                                <a:lnTo>
                                  <a:pt x="19" y="221"/>
                                </a:lnTo>
                                <a:lnTo>
                                  <a:pt x="33" y="293"/>
                                </a:lnTo>
                                <a:lnTo>
                                  <a:pt x="50" y="362"/>
                                </a:lnTo>
                                <a:lnTo>
                                  <a:pt x="72" y="431"/>
                                </a:lnTo>
                                <a:lnTo>
                                  <a:pt x="97" y="497"/>
                                </a:lnTo>
                                <a:lnTo>
                                  <a:pt x="125" y="562"/>
                                </a:lnTo>
                                <a:lnTo>
                                  <a:pt x="157" y="625"/>
                                </a:lnTo>
                                <a:lnTo>
                                  <a:pt x="192" y="686"/>
                                </a:lnTo>
                                <a:lnTo>
                                  <a:pt x="230" y="745"/>
                                </a:lnTo>
                                <a:lnTo>
                                  <a:pt x="272" y="802"/>
                                </a:lnTo>
                                <a:lnTo>
                                  <a:pt x="316" y="856"/>
                                </a:lnTo>
                                <a:lnTo>
                                  <a:pt x="362" y="908"/>
                                </a:lnTo>
                                <a:lnTo>
                                  <a:pt x="412" y="958"/>
                                </a:lnTo>
                                <a:lnTo>
                                  <a:pt x="464" y="1005"/>
                                </a:lnTo>
                                <a:lnTo>
                                  <a:pt x="518" y="1049"/>
                                </a:lnTo>
                                <a:lnTo>
                                  <a:pt x="575" y="1090"/>
                                </a:lnTo>
                                <a:lnTo>
                                  <a:pt x="634" y="1128"/>
                                </a:lnTo>
                                <a:lnTo>
                                  <a:pt x="695" y="1163"/>
                                </a:lnTo>
                                <a:lnTo>
                                  <a:pt x="758" y="1195"/>
                                </a:lnTo>
                                <a:lnTo>
                                  <a:pt x="823" y="1223"/>
                                </a:lnTo>
                                <a:lnTo>
                                  <a:pt x="889" y="1248"/>
                                </a:lnTo>
                                <a:lnTo>
                                  <a:pt x="958" y="1270"/>
                                </a:lnTo>
                                <a:lnTo>
                                  <a:pt x="1027" y="1287"/>
                                </a:lnTo>
                                <a:lnTo>
                                  <a:pt x="1091" y="1300"/>
                                </a:lnTo>
                                <a:lnTo>
                                  <a:pt x="1549" y="1300"/>
                                </a:lnTo>
                                <a:lnTo>
                                  <a:pt x="1613" y="1287"/>
                                </a:lnTo>
                                <a:lnTo>
                                  <a:pt x="1682" y="1270"/>
                                </a:lnTo>
                                <a:lnTo>
                                  <a:pt x="1751" y="1248"/>
                                </a:lnTo>
                                <a:lnTo>
                                  <a:pt x="1817" y="1223"/>
                                </a:lnTo>
                                <a:lnTo>
                                  <a:pt x="1882" y="1195"/>
                                </a:lnTo>
                                <a:lnTo>
                                  <a:pt x="1945" y="1163"/>
                                </a:lnTo>
                                <a:lnTo>
                                  <a:pt x="2006" y="1128"/>
                                </a:lnTo>
                                <a:lnTo>
                                  <a:pt x="2065" y="1090"/>
                                </a:lnTo>
                                <a:lnTo>
                                  <a:pt x="2122" y="1049"/>
                                </a:lnTo>
                                <a:lnTo>
                                  <a:pt x="2176" y="1005"/>
                                </a:lnTo>
                                <a:lnTo>
                                  <a:pt x="2228" y="958"/>
                                </a:lnTo>
                                <a:lnTo>
                                  <a:pt x="2278" y="908"/>
                                </a:lnTo>
                                <a:lnTo>
                                  <a:pt x="2325" y="856"/>
                                </a:lnTo>
                                <a:lnTo>
                                  <a:pt x="2369" y="802"/>
                                </a:lnTo>
                                <a:lnTo>
                                  <a:pt x="2410" y="745"/>
                                </a:lnTo>
                                <a:lnTo>
                                  <a:pt x="2448" y="686"/>
                                </a:lnTo>
                                <a:lnTo>
                                  <a:pt x="2483" y="625"/>
                                </a:lnTo>
                                <a:lnTo>
                                  <a:pt x="2515" y="562"/>
                                </a:lnTo>
                                <a:lnTo>
                                  <a:pt x="2543" y="497"/>
                                </a:lnTo>
                                <a:lnTo>
                                  <a:pt x="2568" y="431"/>
                                </a:lnTo>
                                <a:lnTo>
                                  <a:pt x="2590" y="362"/>
                                </a:lnTo>
                                <a:lnTo>
                                  <a:pt x="2608" y="293"/>
                                </a:lnTo>
                                <a:lnTo>
                                  <a:pt x="2622" y="221"/>
                                </a:lnTo>
                                <a:lnTo>
                                  <a:pt x="2632" y="149"/>
                                </a:lnTo>
                                <a:lnTo>
                                  <a:pt x="2638" y="75"/>
                                </a:lnTo>
                                <a:lnTo>
                                  <a:pt x="2640" y="0"/>
                                </a:lnTo>
                                <a:moveTo>
                                  <a:pt x="3882" y="1296"/>
                                </a:moveTo>
                                <a:lnTo>
                                  <a:pt x="3880" y="1220"/>
                                </a:lnTo>
                                <a:lnTo>
                                  <a:pt x="3874" y="1145"/>
                                </a:lnTo>
                                <a:lnTo>
                                  <a:pt x="3863" y="1071"/>
                                </a:lnTo>
                                <a:lnTo>
                                  <a:pt x="3849" y="999"/>
                                </a:lnTo>
                                <a:lnTo>
                                  <a:pt x="3831" y="928"/>
                                </a:lnTo>
                                <a:lnTo>
                                  <a:pt x="3810" y="859"/>
                                </a:lnTo>
                                <a:lnTo>
                                  <a:pt x="3784" y="792"/>
                                </a:lnTo>
                                <a:lnTo>
                                  <a:pt x="3756" y="726"/>
                                </a:lnTo>
                                <a:lnTo>
                                  <a:pt x="3724" y="663"/>
                                </a:lnTo>
                                <a:lnTo>
                                  <a:pt x="3689" y="601"/>
                                </a:lnTo>
                                <a:lnTo>
                                  <a:pt x="3650" y="542"/>
                                </a:lnTo>
                                <a:lnTo>
                                  <a:pt x="3609" y="485"/>
                                </a:lnTo>
                                <a:lnTo>
                                  <a:pt x="3565" y="431"/>
                                </a:lnTo>
                                <a:lnTo>
                                  <a:pt x="3518" y="380"/>
                                </a:lnTo>
                                <a:lnTo>
                                  <a:pt x="3469" y="331"/>
                                </a:lnTo>
                                <a:lnTo>
                                  <a:pt x="3417" y="285"/>
                                </a:lnTo>
                                <a:lnTo>
                                  <a:pt x="3362" y="242"/>
                                </a:lnTo>
                                <a:lnTo>
                                  <a:pt x="3306" y="202"/>
                                </a:lnTo>
                                <a:lnTo>
                                  <a:pt x="3247" y="165"/>
                                </a:lnTo>
                                <a:lnTo>
                                  <a:pt x="3186" y="132"/>
                                </a:lnTo>
                                <a:lnTo>
                                  <a:pt x="3123" y="102"/>
                                </a:lnTo>
                                <a:lnTo>
                                  <a:pt x="3059" y="76"/>
                                </a:lnTo>
                                <a:lnTo>
                                  <a:pt x="2993" y="53"/>
                                </a:lnTo>
                                <a:lnTo>
                                  <a:pt x="2925" y="34"/>
                                </a:lnTo>
                                <a:lnTo>
                                  <a:pt x="2856" y="19"/>
                                </a:lnTo>
                                <a:lnTo>
                                  <a:pt x="2785" y="9"/>
                                </a:lnTo>
                                <a:lnTo>
                                  <a:pt x="2713" y="2"/>
                                </a:lnTo>
                                <a:lnTo>
                                  <a:pt x="2640" y="0"/>
                                </a:lnTo>
                                <a:lnTo>
                                  <a:pt x="2640" y="1296"/>
                                </a:lnTo>
                                <a:lnTo>
                                  <a:pt x="3882" y="1296"/>
                                </a:lnTo>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9C0065" id="Group 1688784406" o:spid="_x0000_s1026" alt="&quot;&quot;" style="position:absolute;margin-left:1.2pt;margin-top:-73.4pt;width:630.55pt;height:878.4pt;z-index:-251564032;mso-position-horizontal-relative:page;mso-width-relative:margin;mso-height-relative:margin" coordorigin=""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">
                <v:shape id="Freeform 45" o:spid="_x0000_s1027" style="position:absolute;width:31790;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" path="m5139,15839r-2,-75l5130,15689r-10,-73l5105,15544r-19,-70l5063,15405r-27,-67l5006,15273r-34,-63l4935,15149r-40,-59l4851,15034r-46,-54l4755,14928r-52,-48l4648,14834r-57,-43l4531,14752r-62,-37l4405,14682r-66,-30l4271,14626r-70,-22l4129,14585r-73,-14l3982,14560r-76,-7l3840,14552,3840,,,,,15840r3840,l3840,15839r1299,e" fillcolor="#cee5f6 [3204]" stroked="f">
                  <v:path arrowok="t" o:connecttype="custom" o:connectlocs="3178392,10057132;3177155,10009510;3172825,9961888;3166640,9915536;3157363,9869819;3145612,9825372;3131387,9781559;3114688,9739017;3096133,9697745;3075105,9657742;3052221,9619010;3027481,9581547;3000268,9545989;2971818,9511701;2940893,9478683;2908732,9448205;2874716,9418997;2839462,9391694;2802353,9366930;2764007,9343437;2724424,9322483;2683604,9303434;2641547,9286926;2598253,9272956;2553722,9260892;2508573,9252003;2462805,9245018;2415800,9240573;2374980,9239938;2374980,0;0,0;0,10057767;2374980,10057767;2374980,10057132;3178392,10057132" o:connectangles="0,0,0,0,0,0,0,0,0,0,0,0,0,0,0,0,0,0,0,0,0,0,0,0,0,0,0,0,0,0,0,0,0,0,0"/>
                </v:shape>
                <v:shape id="Freeform 20" o:spid="_x0000_s102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008ed1 [3205]"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AutoShape 42" o:spid="_x0000_s1029" style="position:absolute;left:53054;top:92392;width:24646;height:8254;visibility:visible;mso-wrap-style:square;v-text-anchor:top" coordsize="3882,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&#1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cee5f6 [3204]" stroked="f">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w10:wrap anchorx="page"/>
                <w10:anchorlock/>
              </v:group>
            </w:pict>
          </mc:Fallback>
        </mc:AlternateContent>
      </w:r>
    </w:p>
    <w:sectPr w:rsidR="00AD6C70" w:rsidRPr="00CF4BC6" w:rsidSect="00865F55">
      <w:pgSz w:w="11906" w:h="16838" w:code="9"/>
      <w:pgMar w:top="720" w:right="432" w:bottom="720" w:left="432" w:header="720"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41F62" w14:textId="77777777" w:rsidR="00E81AD1" w:rsidRDefault="00E81AD1" w:rsidP="00315A80">
      <w:r>
        <w:separator/>
      </w:r>
    </w:p>
  </w:endnote>
  <w:endnote w:type="continuationSeparator" w:id="0">
    <w:p w14:paraId="131355F2" w14:textId="77777777" w:rsidR="00E81AD1" w:rsidRDefault="00E81AD1" w:rsidP="00315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charset w:val="00"/>
    <w:family w:val="swiss"/>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25E0A" w14:textId="77777777" w:rsidR="00E81AD1" w:rsidRDefault="00E81AD1" w:rsidP="00315A80">
      <w:r>
        <w:separator/>
      </w:r>
    </w:p>
  </w:footnote>
  <w:footnote w:type="continuationSeparator" w:id="0">
    <w:p w14:paraId="27E1FCF9" w14:textId="77777777" w:rsidR="00E81AD1" w:rsidRDefault="00E81AD1" w:rsidP="00315A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2696E"/>
    <w:multiLevelType w:val="multilevel"/>
    <w:tmpl w:val="CBBED1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194005A"/>
    <w:multiLevelType w:val="multilevel"/>
    <w:tmpl w:val="54B04B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ABF3C9B"/>
    <w:multiLevelType w:val="multilevel"/>
    <w:tmpl w:val="7FB85CC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E875BA"/>
    <w:multiLevelType w:val="multilevel"/>
    <w:tmpl w:val="55D429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1204A4"/>
    <w:multiLevelType w:val="multilevel"/>
    <w:tmpl w:val="6A8036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D7E03A4"/>
    <w:multiLevelType w:val="multilevel"/>
    <w:tmpl w:val="A3D24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49506B"/>
    <w:multiLevelType w:val="multilevel"/>
    <w:tmpl w:val="D46602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B741AB5"/>
    <w:multiLevelType w:val="multilevel"/>
    <w:tmpl w:val="A5683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2C7CAA"/>
    <w:multiLevelType w:val="hybridMultilevel"/>
    <w:tmpl w:val="C6D0CB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45C3A04"/>
    <w:multiLevelType w:val="multilevel"/>
    <w:tmpl w:val="B0D22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09135560">
    <w:abstractNumId w:val="4"/>
  </w:num>
  <w:num w:numId="2" w16cid:durableId="382827673">
    <w:abstractNumId w:val="1"/>
  </w:num>
  <w:num w:numId="3" w16cid:durableId="1148088852">
    <w:abstractNumId w:val="2"/>
  </w:num>
  <w:num w:numId="4" w16cid:durableId="124545831">
    <w:abstractNumId w:val="5"/>
  </w:num>
  <w:num w:numId="5" w16cid:durableId="1609652477">
    <w:abstractNumId w:val="3"/>
  </w:num>
  <w:num w:numId="6" w16cid:durableId="318702820">
    <w:abstractNumId w:val="7"/>
  </w:num>
  <w:num w:numId="7" w16cid:durableId="1625774103">
    <w:abstractNumId w:val="9"/>
  </w:num>
  <w:num w:numId="8" w16cid:durableId="15985154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772086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580371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E8B"/>
    <w:rsid w:val="00007813"/>
    <w:rsid w:val="00045461"/>
    <w:rsid w:val="000836F8"/>
    <w:rsid w:val="000A362F"/>
    <w:rsid w:val="000B0A65"/>
    <w:rsid w:val="000C05AE"/>
    <w:rsid w:val="000C6662"/>
    <w:rsid w:val="000D4706"/>
    <w:rsid w:val="000D7A7F"/>
    <w:rsid w:val="000E152C"/>
    <w:rsid w:val="000E2E57"/>
    <w:rsid w:val="000F2362"/>
    <w:rsid w:val="001051F5"/>
    <w:rsid w:val="00116C6A"/>
    <w:rsid w:val="001232B5"/>
    <w:rsid w:val="00131E90"/>
    <w:rsid w:val="0013591D"/>
    <w:rsid w:val="00164EB1"/>
    <w:rsid w:val="001877F1"/>
    <w:rsid w:val="001A0DC3"/>
    <w:rsid w:val="001A4597"/>
    <w:rsid w:val="001A5AFB"/>
    <w:rsid w:val="001A5D06"/>
    <w:rsid w:val="001C52A7"/>
    <w:rsid w:val="001D3B37"/>
    <w:rsid w:val="001D6DD7"/>
    <w:rsid w:val="001D7BEF"/>
    <w:rsid w:val="00202E43"/>
    <w:rsid w:val="00211451"/>
    <w:rsid w:val="00216370"/>
    <w:rsid w:val="002404A5"/>
    <w:rsid w:val="00243558"/>
    <w:rsid w:val="00244AE3"/>
    <w:rsid w:val="0026296A"/>
    <w:rsid w:val="00263A14"/>
    <w:rsid w:val="00265387"/>
    <w:rsid w:val="002712A7"/>
    <w:rsid w:val="0027409D"/>
    <w:rsid w:val="002912F1"/>
    <w:rsid w:val="0029386A"/>
    <w:rsid w:val="00295A0B"/>
    <w:rsid w:val="002A2102"/>
    <w:rsid w:val="002C700B"/>
    <w:rsid w:val="002D1F6E"/>
    <w:rsid w:val="002E78E5"/>
    <w:rsid w:val="002E7B1B"/>
    <w:rsid w:val="002F2531"/>
    <w:rsid w:val="00307CC7"/>
    <w:rsid w:val="00315A80"/>
    <w:rsid w:val="003162F9"/>
    <w:rsid w:val="00316C86"/>
    <w:rsid w:val="0031711C"/>
    <w:rsid w:val="00330D9B"/>
    <w:rsid w:val="0033283D"/>
    <w:rsid w:val="00350CB2"/>
    <w:rsid w:val="00372344"/>
    <w:rsid w:val="00373F26"/>
    <w:rsid w:val="00382399"/>
    <w:rsid w:val="00395486"/>
    <w:rsid w:val="00396161"/>
    <w:rsid w:val="003A7C2B"/>
    <w:rsid w:val="003B778E"/>
    <w:rsid w:val="003C7694"/>
    <w:rsid w:val="003D5C5F"/>
    <w:rsid w:val="003E5CDA"/>
    <w:rsid w:val="0040027A"/>
    <w:rsid w:val="00402BB3"/>
    <w:rsid w:val="00412AF0"/>
    <w:rsid w:val="00416872"/>
    <w:rsid w:val="00420328"/>
    <w:rsid w:val="00420FC0"/>
    <w:rsid w:val="00423BF9"/>
    <w:rsid w:val="004275A3"/>
    <w:rsid w:val="00444FF9"/>
    <w:rsid w:val="00445498"/>
    <w:rsid w:val="004460D7"/>
    <w:rsid w:val="004541E1"/>
    <w:rsid w:val="00460624"/>
    <w:rsid w:val="004675D9"/>
    <w:rsid w:val="00467A23"/>
    <w:rsid w:val="004710F6"/>
    <w:rsid w:val="0048306E"/>
    <w:rsid w:val="00494974"/>
    <w:rsid w:val="0049572B"/>
    <w:rsid w:val="004A3F20"/>
    <w:rsid w:val="004A6480"/>
    <w:rsid w:val="004C33DE"/>
    <w:rsid w:val="004D7D27"/>
    <w:rsid w:val="004E00C3"/>
    <w:rsid w:val="004E15FF"/>
    <w:rsid w:val="004E74F8"/>
    <w:rsid w:val="004F46E5"/>
    <w:rsid w:val="0050656A"/>
    <w:rsid w:val="005200DC"/>
    <w:rsid w:val="005277C1"/>
    <w:rsid w:val="0053598C"/>
    <w:rsid w:val="0054300D"/>
    <w:rsid w:val="0054317C"/>
    <w:rsid w:val="00545A78"/>
    <w:rsid w:val="005469C8"/>
    <w:rsid w:val="005521F3"/>
    <w:rsid w:val="0055362C"/>
    <w:rsid w:val="0056040B"/>
    <w:rsid w:val="0058096D"/>
    <w:rsid w:val="00591C95"/>
    <w:rsid w:val="00593102"/>
    <w:rsid w:val="005A27E8"/>
    <w:rsid w:val="005C578A"/>
    <w:rsid w:val="005D54AB"/>
    <w:rsid w:val="005D69EA"/>
    <w:rsid w:val="006374B8"/>
    <w:rsid w:val="00652975"/>
    <w:rsid w:val="00661BFA"/>
    <w:rsid w:val="006632F2"/>
    <w:rsid w:val="006667DE"/>
    <w:rsid w:val="0066769E"/>
    <w:rsid w:val="00667A07"/>
    <w:rsid w:val="006766CC"/>
    <w:rsid w:val="006B75FF"/>
    <w:rsid w:val="006C4F8D"/>
    <w:rsid w:val="006C52B8"/>
    <w:rsid w:val="006D42E4"/>
    <w:rsid w:val="006F1BC5"/>
    <w:rsid w:val="00707DD0"/>
    <w:rsid w:val="007161BD"/>
    <w:rsid w:val="00716766"/>
    <w:rsid w:val="0073497B"/>
    <w:rsid w:val="00752E9C"/>
    <w:rsid w:val="00757871"/>
    <w:rsid w:val="0077179C"/>
    <w:rsid w:val="007755B5"/>
    <w:rsid w:val="00780C34"/>
    <w:rsid w:val="00792551"/>
    <w:rsid w:val="00794AD4"/>
    <w:rsid w:val="007A10A7"/>
    <w:rsid w:val="007B327C"/>
    <w:rsid w:val="007C447E"/>
    <w:rsid w:val="007C60EF"/>
    <w:rsid w:val="007C6A1D"/>
    <w:rsid w:val="007D35E8"/>
    <w:rsid w:val="00800AE8"/>
    <w:rsid w:val="00806B1F"/>
    <w:rsid w:val="00813671"/>
    <w:rsid w:val="00813B96"/>
    <w:rsid w:val="008227D3"/>
    <w:rsid w:val="00865677"/>
    <w:rsid w:val="00865F55"/>
    <w:rsid w:val="00871084"/>
    <w:rsid w:val="00872519"/>
    <w:rsid w:val="00875DAA"/>
    <w:rsid w:val="008916A6"/>
    <w:rsid w:val="00894D7D"/>
    <w:rsid w:val="008A42D4"/>
    <w:rsid w:val="008C01C4"/>
    <w:rsid w:val="008C3209"/>
    <w:rsid w:val="008C6C50"/>
    <w:rsid w:val="008D12F0"/>
    <w:rsid w:val="008E1450"/>
    <w:rsid w:val="008E1A44"/>
    <w:rsid w:val="008E3F5A"/>
    <w:rsid w:val="008F14AE"/>
    <w:rsid w:val="008F7745"/>
    <w:rsid w:val="00902EB8"/>
    <w:rsid w:val="009047E8"/>
    <w:rsid w:val="00904D2C"/>
    <w:rsid w:val="00907FA2"/>
    <w:rsid w:val="00924901"/>
    <w:rsid w:val="00926854"/>
    <w:rsid w:val="00927AC4"/>
    <w:rsid w:val="00937CE4"/>
    <w:rsid w:val="009400DF"/>
    <w:rsid w:val="00960774"/>
    <w:rsid w:val="00962F09"/>
    <w:rsid w:val="00975E1E"/>
    <w:rsid w:val="0097675A"/>
    <w:rsid w:val="009845C0"/>
    <w:rsid w:val="0098460A"/>
    <w:rsid w:val="00993DBC"/>
    <w:rsid w:val="00993F96"/>
    <w:rsid w:val="009A2725"/>
    <w:rsid w:val="009B577E"/>
    <w:rsid w:val="009B79CC"/>
    <w:rsid w:val="009C0891"/>
    <w:rsid w:val="009D4479"/>
    <w:rsid w:val="009D76E6"/>
    <w:rsid w:val="009F06ED"/>
    <w:rsid w:val="00A25CC4"/>
    <w:rsid w:val="00A2703A"/>
    <w:rsid w:val="00A30D29"/>
    <w:rsid w:val="00A357B0"/>
    <w:rsid w:val="00A51486"/>
    <w:rsid w:val="00A54B8E"/>
    <w:rsid w:val="00A74D14"/>
    <w:rsid w:val="00A94867"/>
    <w:rsid w:val="00AC0057"/>
    <w:rsid w:val="00AD131D"/>
    <w:rsid w:val="00AD4A90"/>
    <w:rsid w:val="00AD6C70"/>
    <w:rsid w:val="00AE1C83"/>
    <w:rsid w:val="00AE5604"/>
    <w:rsid w:val="00AE7A77"/>
    <w:rsid w:val="00B00700"/>
    <w:rsid w:val="00B01804"/>
    <w:rsid w:val="00B11369"/>
    <w:rsid w:val="00B14E69"/>
    <w:rsid w:val="00B24520"/>
    <w:rsid w:val="00B37C76"/>
    <w:rsid w:val="00B47870"/>
    <w:rsid w:val="00B779E4"/>
    <w:rsid w:val="00BB15F9"/>
    <w:rsid w:val="00BB27D2"/>
    <w:rsid w:val="00BB58DC"/>
    <w:rsid w:val="00BB6520"/>
    <w:rsid w:val="00BB6612"/>
    <w:rsid w:val="00C13826"/>
    <w:rsid w:val="00C14DA9"/>
    <w:rsid w:val="00C23C1B"/>
    <w:rsid w:val="00C3744D"/>
    <w:rsid w:val="00C5413C"/>
    <w:rsid w:val="00C55986"/>
    <w:rsid w:val="00C55E81"/>
    <w:rsid w:val="00C67054"/>
    <w:rsid w:val="00C72777"/>
    <w:rsid w:val="00C91031"/>
    <w:rsid w:val="00C96F9E"/>
    <w:rsid w:val="00CA67D7"/>
    <w:rsid w:val="00CC6690"/>
    <w:rsid w:val="00CD6688"/>
    <w:rsid w:val="00CD6F3E"/>
    <w:rsid w:val="00CE66BE"/>
    <w:rsid w:val="00CF4BC6"/>
    <w:rsid w:val="00CF5F42"/>
    <w:rsid w:val="00CF6DB4"/>
    <w:rsid w:val="00D22630"/>
    <w:rsid w:val="00D234FD"/>
    <w:rsid w:val="00D25A16"/>
    <w:rsid w:val="00D278B7"/>
    <w:rsid w:val="00D375B6"/>
    <w:rsid w:val="00D41F71"/>
    <w:rsid w:val="00D43C4B"/>
    <w:rsid w:val="00D57097"/>
    <w:rsid w:val="00D57F76"/>
    <w:rsid w:val="00D61301"/>
    <w:rsid w:val="00D6547D"/>
    <w:rsid w:val="00D72F7F"/>
    <w:rsid w:val="00D74B9D"/>
    <w:rsid w:val="00D930F8"/>
    <w:rsid w:val="00D94CEE"/>
    <w:rsid w:val="00DA6592"/>
    <w:rsid w:val="00DA6E8B"/>
    <w:rsid w:val="00DC7F0F"/>
    <w:rsid w:val="00DD580B"/>
    <w:rsid w:val="00DD733E"/>
    <w:rsid w:val="00E22910"/>
    <w:rsid w:val="00E3247E"/>
    <w:rsid w:val="00E33FC0"/>
    <w:rsid w:val="00E44985"/>
    <w:rsid w:val="00E64E5A"/>
    <w:rsid w:val="00E746DF"/>
    <w:rsid w:val="00E81AD1"/>
    <w:rsid w:val="00EC4B1D"/>
    <w:rsid w:val="00EC7443"/>
    <w:rsid w:val="00EE4ADE"/>
    <w:rsid w:val="00EE567B"/>
    <w:rsid w:val="00EE6EFF"/>
    <w:rsid w:val="00EF27FF"/>
    <w:rsid w:val="00EF5BF6"/>
    <w:rsid w:val="00F02CED"/>
    <w:rsid w:val="00F02DF9"/>
    <w:rsid w:val="00F04332"/>
    <w:rsid w:val="00F11734"/>
    <w:rsid w:val="00F14D9B"/>
    <w:rsid w:val="00F27E63"/>
    <w:rsid w:val="00F8060A"/>
    <w:rsid w:val="00F822D3"/>
    <w:rsid w:val="00F82BAC"/>
    <w:rsid w:val="00F95941"/>
    <w:rsid w:val="00FA13E7"/>
    <w:rsid w:val="00FA1C53"/>
    <w:rsid w:val="00FB3BBB"/>
    <w:rsid w:val="00FD09A0"/>
    <w:rsid w:val="00FD2CAD"/>
    <w:rsid w:val="00FE1B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6479A"/>
  <w15:docId w15:val="{43FE80A3-D111-491F-8806-591C57019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54317C"/>
    <w:pPr>
      <w:spacing w:before="240" w:line="269" w:lineRule="auto"/>
    </w:pPr>
    <w:rPr>
      <w:rFonts w:eastAsia="Franklin Gothic Book" w:cs="Franklin Gothic Book"/>
      <w:color w:val="171717" w:themeColor="background2" w:themeShade="1A"/>
      <w:lang w:bidi="en-US"/>
    </w:rPr>
  </w:style>
  <w:style w:type="paragraph" w:styleId="Heading1">
    <w:name w:val="heading 1"/>
    <w:basedOn w:val="Normal"/>
    <w:next w:val="Normal"/>
    <w:link w:val="Heading1Char"/>
    <w:uiPriority w:val="9"/>
    <w:semiHidden/>
    <w:qFormat/>
    <w:rsid w:val="00C3744D"/>
    <w:pPr>
      <w:keepNext/>
      <w:keepLines/>
      <w:outlineLvl w:val="0"/>
    </w:pPr>
    <w:rPr>
      <w:rFonts w:asciiTheme="majorHAnsi" w:eastAsiaTheme="majorEastAsia" w:hAnsiTheme="majorHAnsi" w:cstheme="majorBidi"/>
      <w:color w:val="6DB1E4"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3"/>
    <w:qFormat/>
    <w:rsid w:val="008C6C50"/>
    <w:pPr>
      <w:spacing w:before="182" w:line="268" w:lineRule="auto"/>
      <w:ind w:left="20" w:right="226"/>
    </w:pPr>
  </w:style>
  <w:style w:type="paragraph" w:styleId="ListParagraph">
    <w:name w:val="List Paragraph"/>
    <w:basedOn w:val="Normal"/>
    <w:uiPriority w:val="1"/>
    <w:semiHidden/>
    <w:qFormat/>
  </w:style>
  <w:style w:type="paragraph" w:customStyle="1" w:styleId="TableParagraph">
    <w:name w:val="Table Paragraph"/>
    <w:basedOn w:val="Normal"/>
    <w:uiPriority w:val="1"/>
    <w:semiHidden/>
    <w:qFormat/>
  </w:style>
  <w:style w:type="paragraph" w:customStyle="1" w:styleId="MastheadGREEN">
    <w:name w:val="Masthead GREEN"/>
    <w:basedOn w:val="Normal"/>
    <w:qFormat/>
    <w:rsid w:val="008C6C50"/>
    <w:pPr>
      <w:spacing w:before="241"/>
      <w:ind w:left="20"/>
    </w:pPr>
    <w:rPr>
      <w:rFonts w:asciiTheme="majorHAnsi" w:hAnsiTheme="majorHAnsi"/>
      <w:color w:val="009949" w:themeColor="accent4"/>
      <w:sz w:val="120"/>
    </w:rPr>
  </w:style>
  <w:style w:type="paragraph" w:customStyle="1" w:styleId="H1Headers">
    <w:name w:val="H1 Headers"/>
    <w:basedOn w:val="Normal"/>
    <w:uiPriority w:val="1"/>
    <w:qFormat/>
    <w:rsid w:val="00D22630"/>
    <w:pPr>
      <w:spacing w:before="105"/>
      <w:ind w:left="20"/>
    </w:pPr>
    <w:rPr>
      <w:sz w:val="48"/>
    </w:rPr>
  </w:style>
  <w:style w:type="paragraph" w:customStyle="1" w:styleId="H2SidebarGREEN">
    <w:name w:val="H2 Sidebar GREEN"/>
    <w:basedOn w:val="Normal"/>
    <w:uiPriority w:val="2"/>
    <w:qFormat/>
    <w:rsid w:val="0055362C"/>
    <w:pPr>
      <w:spacing w:before="66" w:after="120"/>
      <w:ind w:left="14"/>
    </w:pPr>
    <w:rPr>
      <w:rFonts w:asciiTheme="majorHAnsi" w:hAnsiTheme="majorHAnsi"/>
      <w:color w:val="007236" w:themeColor="accent4" w:themeShade="BF"/>
      <w:sz w:val="26"/>
    </w:rPr>
  </w:style>
  <w:style w:type="paragraph" w:customStyle="1" w:styleId="SidebarBold">
    <w:name w:val="Sidebar Bold"/>
    <w:basedOn w:val="Normal"/>
    <w:uiPriority w:val="4"/>
    <w:qFormat/>
    <w:rsid w:val="00045461"/>
    <w:pPr>
      <w:spacing w:line="260" w:lineRule="atLeast"/>
      <w:ind w:left="20"/>
    </w:pPr>
    <w:rPr>
      <w:sz w:val="18"/>
    </w:rPr>
  </w:style>
  <w:style w:type="paragraph" w:styleId="Header">
    <w:name w:val="header"/>
    <w:basedOn w:val="Normal"/>
    <w:link w:val="HeaderChar"/>
    <w:uiPriority w:val="99"/>
    <w:semiHidden/>
    <w:rsid w:val="00315A80"/>
    <w:pPr>
      <w:tabs>
        <w:tab w:val="center" w:pos="4677"/>
        <w:tab w:val="right" w:pos="9355"/>
      </w:tabs>
    </w:pPr>
  </w:style>
  <w:style w:type="paragraph" w:customStyle="1" w:styleId="SidebarBody">
    <w:name w:val="Sidebar Body"/>
    <w:basedOn w:val="Normal"/>
    <w:uiPriority w:val="4"/>
    <w:qFormat/>
    <w:rsid w:val="0054317C"/>
    <w:pPr>
      <w:spacing w:before="0" w:line="276" w:lineRule="auto"/>
      <w:ind w:left="14" w:right="14"/>
    </w:pPr>
    <w:rPr>
      <w:sz w:val="20"/>
    </w:rPr>
  </w:style>
  <w:style w:type="paragraph" w:customStyle="1" w:styleId="H2SidebarBLUE">
    <w:name w:val="H2 Sidebar BLUE"/>
    <w:basedOn w:val="Normal"/>
    <w:uiPriority w:val="2"/>
    <w:qFormat/>
    <w:rsid w:val="0055362C"/>
    <w:pPr>
      <w:spacing w:before="66" w:after="120"/>
      <w:ind w:left="14"/>
    </w:pPr>
    <w:rPr>
      <w:rFonts w:asciiTheme="majorHAnsi" w:hAnsiTheme="majorHAnsi"/>
      <w:color w:val="006A9C" w:themeColor="accent2" w:themeShade="BF"/>
      <w:sz w:val="26"/>
    </w:rPr>
  </w:style>
  <w:style w:type="paragraph" w:customStyle="1" w:styleId="MastheadBLUE">
    <w:name w:val="Masthead BLUE"/>
    <w:basedOn w:val="Normal"/>
    <w:qFormat/>
    <w:rsid w:val="008C6C50"/>
    <w:pPr>
      <w:spacing w:before="241"/>
      <w:ind w:left="20"/>
    </w:pPr>
    <w:rPr>
      <w:rFonts w:asciiTheme="majorHAnsi" w:hAnsiTheme="majorHAnsi"/>
      <w:color w:val="008ED1" w:themeColor="accent2"/>
      <w:sz w:val="120"/>
    </w:rPr>
  </w:style>
  <w:style w:type="character" w:customStyle="1" w:styleId="BodyTextChar">
    <w:name w:val="Body Text Char"/>
    <w:basedOn w:val="DefaultParagraphFont"/>
    <w:link w:val="BodyText"/>
    <w:uiPriority w:val="3"/>
    <w:rsid w:val="008C6C50"/>
    <w:rPr>
      <w:rFonts w:eastAsia="Franklin Gothic Book" w:cs="Franklin Gothic Book"/>
      <w:color w:val="171717" w:themeColor="background2" w:themeShade="1A"/>
      <w:lang w:bidi="en-US"/>
    </w:rPr>
  </w:style>
  <w:style w:type="character" w:customStyle="1" w:styleId="Heading1Char">
    <w:name w:val="Heading 1 Char"/>
    <w:basedOn w:val="DefaultParagraphFont"/>
    <w:link w:val="Heading1"/>
    <w:uiPriority w:val="9"/>
    <w:semiHidden/>
    <w:rsid w:val="008C6C50"/>
    <w:rPr>
      <w:rFonts w:asciiTheme="majorHAnsi" w:eastAsiaTheme="majorEastAsia" w:hAnsiTheme="majorHAnsi" w:cstheme="majorBidi"/>
      <w:color w:val="6DB1E4" w:themeColor="accent1" w:themeShade="BF"/>
      <w:sz w:val="32"/>
      <w:szCs w:val="32"/>
      <w:lang w:bidi="en-US"/>
    </w:rPr>
  </w:style>
  <w:style w:type="table" w:styleId="TableGrid">
    <w:name w:val="Table Grid"/>
    <w:basedOn w:val="TableNormal"/>
    <w:uiPriority w:val="39"/>
    <w:rsid w:val="000C0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Anchor">
    <w:name w:val="Graphic Anchor"/>
    <w:basedOn w:val="Normal"/>
    <w:uiPriority w:val="6"/>
    <w:qFormat/>
    <w:rsid w:val="0054317C"/>
    <w:pPr>
      <w:spacing w:before="0" w:line="240" w:lineRule="auto"/>
    </w:pPr>
    <w:rPr>
      <w:sz w:val="10"/>
    </w:rPr>
  </w:style>
  <w:style w:type="paragraph" w:styleId="BalloonText">
    <w:name w:val="Balloon Text"/>
    <w:basedOn w:val="Normal"/>
    <w:link w:val="BalloonTextChar"/>
    <w:uiPriority w:val="99"/>
    <w:semiHidden/>
    <w:rsid w:val="000C05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6C50"/>
    <w:rPr>
      <w:rFonts w:ascii="Times New Roman" w:eastAsia="Franklin Gothic Book" w:hAnsi="Times New Roman" w:cs="Times New Roman"/>
      <w:color w:val="171717" w:themeColor="background2" w:themeShade="1A"/>
      <w:sz w:val="18"/>
      <w:szCs w:val="18"/>
      <w:lang w:bidi="en-US"/>
    </w:rPr>
  </w:style>
  <w:style w:type="character" w:customStyle="1" w:styleId="HeaderChar">
    <w:name w:val="Header Char"/>
    <w:basedOn w:val="DefaultParagraphFont"/>
    <w:link w:val="Header"/>
    <w:uiPriority w:val="99"/>
    <w:semiHidden/>
    <w:rsid w:val="00315A80"/>
    <w:rPr>
      <w:rFonts w:eastAsia="Franklin Gothic Book" w:cs="Franklin Gothic Book"/>
      <w:color w:val="171717" w:themeColor="background2" w:themeShade="1A"/>
      <w:lang w:bidi="en-US"/>
    </w:rPr>
  </w:style>
  <w:style w:type="paragraph" w:styleId="Footer">
    <w:name w:val="footer"/>
    <w:basedOn w:val="Normal"/>
    <w:link w:val="FooterChar"/>
    <w:uiPriority w:val="99"/>
    <w:semiHidden/>
    <w:rsid w:val="00315A80"/>
    <w:pPr>
      <w:tabs>
        <w:tab w:val="center" w:pos="4677"/>
        <w:tab w:val="right" w:pos="9355"/>
      </w:tabs>
    </w:pPr>
  </w:style>
  <w:style w:type="character" w:customStyle="1" w:styleId="FooterChar">
    <w:name w:val="Footer Char"/>
    <w:basedOn w:val="DefaultParagraphFont"/>
    <w:link w:val="Footer"/>
    <w:uiPriority w:val="99"/>
    <w:semiHidden/>
    <w:rsid w:val="00315A80"/>
    <w:rPr>
      <w:rFonts w:eastAsia="Franklin Gothic Book" w:cs="Franklin Gothic Book"/>
      <w:color w:val="171717" w:themeColor="background2" w:themeShade="1A"/>
      <w:lang w:bidi="en-US"/>
    </w:rPr>
  </w:style>
  <w:style w:type="character" w:styleId="PlaceholderText">
    <w:name w:val="Placeholder Text"/>
    <w:basedOn w:val="DefaultParagraphFont"/>
    <w:uiPriority w:val="99"/>
    <w:semiHidden/>
    <w:rsid w:val="00265387"/>
    <w:rPr>
      <w:color w:val="808080"/>
    </w:rPr>
  </w:style>
  <w:style w:type="paragraph" w:styleId="NoSpacing">
    <w:name w:val="No Spacing"/>
    <w:link w:val="NoSpacingChar"/>
    <w:uiPriority w:val="1"/>
    <w:qFormat/>
    <w:rsid w:val="00AD6C70"/>
    <w:pPr>
      <w:widowControl/>
      <w:autoSpaceDE/>
      <w:autoSpaceDN/>
    </w:pPr>
    <w:rPr>
      <w:rFonts w:eastAsiaTheme="minorEastAsia"/>
      <w:lang w:val="en-US"/>
    </w:rPr>
  </w:style>
  <w:style w:type="character" w:customStyle="1" w:styleId="NoSpacingChar">
    <w:name w:val="No Spacing Char"/>
    <w:basedOn w:val="DefaultParagraphFont"/>
    <w:link w:val="NoSpacing"/>
    <w:uiPriority w:val="1"/>
    <w:rsid w:val="00AD6C70"/>
    <w:rPr>
      <w:rFonts w:eastAsiaTheme="minorEastAsia"/>
      <w:lang w:val="en-US"/>
    </w:rPr>
  </w:style>
  <w:style w:type="character" w:styleId="Hyperlink">
    <w:name w:val="Hyperlink"/>
    <w:basedOn w:val="DefaultParagraphFont"/>
    <w:uiPriority w:val="99"/>
    <w:semiHidden/>
    <w:rsid w:val="00C13826"/>
    <w:rPr>
      <w:color w:val="0563C1" w:themeColor="hyperlink"/>
      <w:u w:val="single"/>
    </w:rPr>
  </w:style>
  <w:style w:type="character" w:styleId="UnresolvedMention">
    <w:name w:val="Unresolved Mention"/>
    <w:basedOn w:val="DefaultParagraphFont"/>
    <w:uiPriority w:val="99"/>
    <w:semiHidden/>
    <w:unhideWhenUsed/>
    <w:rsid w:val="00C13826"/>
    <w:rPr>
      <w:color w:val="605E5C"/>
      <w:shd w:val="clear" w:color="auto" w:fill="E1DFDD"/>
    </w:rPr>
  </w:style>
  <w:style w:type="character" w:styleId="FollowedHyperlink">
    <w:name w:val="FollowedHyperlink"/>
    <w:basedOn w:val="DefaultParagraphFont"/>
    <w:uiPriority w:val="99"/>
    <w:semiHidden/>
    <w:rsid w:val="001D7BEF"/>
    <w:rPr>
      <w:color w:val="954F72" w:themeColor="followedHyperlink"/>
      <w:u w:val="single"/>
    </w:rPr>
  </w:style>
  <w:style w:type="paragraph" w:styleId="NormalWeb">
    <w:name w:val="Normal (Web)"/>
    <w:basedOn w:val="Normal"/>
    <w:uiPriority w:val="99"/>
    <w:semiHidden/>
    <w:rsid w:val="0077179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na01.safelinks.protection.outlook.com/?url=https%3A%2F%2Fbit.ly%2Fnewent-ppg&amp;data=05%7C02%7C%7C36a01ac644db4b1dd81008dd88f481ff%7C84df9e7fe9f640afb435aaaaaaaaaaaa%7C1%7C0%7C638817305919957840%7CUnknown%7CTWFpbGZsb3d8eyJFbXB0eU1hcGkiOnRydWUsIlYiOiIwLjAuMDAwMCIsIlAiOiJXaW4zMiIsIkFOIjoiTWFpbCIsIldUIjoyfQ%3D%3D%7C0%7C%7C%7C&amp;sdata=tzAy6sJrMfNsSh9kZ3FQbWhBK7MYFZw1YSIoLFToNak%3D&amp;reserved=0" TargetMode="Externa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40.jpg"/><Relationship Id="rId2" Type="http://schemas.openxmlformats.org/officeDocument/2006/relationships/customXml" Target="../customXml/item2.xml"/><Relationship Id="rId16" Type="http://schemas.openxmlformats.org/officeDocument/2006/relationships/image" Target="media/image30.jpg"/><Relationship Id="rId20" Type="http://schemas.openxmlformats.org/officeDocument/2006/relationships/hyperlink" Target="mailto:newentppg@mailpilot.ne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0.jpg"/><Relationship Id="rId23" Type="http://schemas.openxmlformats.org/officeDocument/2006/relationships/fontTable" Target="fontTable.xml"/><Relationship Id="rId10" Type="http://schemas.openxmlformats.org/officeDocument/2006/relationships/hyperlink" Target="https://newentdoctors.nhs.uk" TargetMode="External"/><Relationship Id="rId19" Type="http://schemas.openxmlformats.org/officeDocument/2006/relationships/hyperlink" Target="https://na01.safelinks.protection.outlook.com/?url=https%3A%2F%2Fbit.ly%2Fnewent-ppg&amp;data=05%7C02%7C%7C36a01ac644db4b1dd81008dd88f481ff%7C84df9e7fe9f640afb435aaaaaaaaaaaa%7C1%7C0%7C638817305919957840%7CUnknown%7CTWFpbGZsb3d8eyJFbXB0eU1hcGkiOnRydWUsIlYiOiIwLjAuMDAwMCIsIlAiOiJXaW4zMiIsIkFOIjoiTWFpbCIsIldUIjoyfQ%3D%3D%7C0%7C%7C%7C&amp;sdata=tzAy6sJrMfNsSh9kZ3FQbWhBK7MYFZw1YSIoLFToNak%3D&amp;reserved=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hyperlink" Target="mailto:newentppg@mailpilo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ay\AppData\Roaming\Microsoft\Templates\Classroom%20newsletter.dotx" TargetMode="External"/></Relationships>
</file>

<file path=word/theme/theme1.xml><?xml version="1.0" encoding="utf-8"?>
<a:theme xmlns:a="http://schemas.openxmlformats.org/drawingml/2006/main" name="Office Theme">
  <a:themeElements>
    <a:clrScheme name="Microsoft Shapes">
      <a:dk1>
        <a:srgbClr val="000000"/>
      </a:dk1>
      <a:lt1>
        <a:srgbClr val="FFFFFF"/>
      </a:lt1>
      <a:dk2>
        <a:srgbClr val="44546A"/>
      </a:dk2>
      <a:lt2>
        <a:srgbClr val="E7E6E6"/>
      </a:lt2>
      <a:accent1>
        <a:srgbClr val="CEE5F6"/>
      </a:accent1>
      <a:accent2>
        <a:srgbClr val="008ED1"/>
      </a:accent2>
      <a:accent3>
        <a:srgbClr val="CEDE69"/>
      </a:accent3>
      <a:accent4>
        <a:srgbClr val="009949"/>
      </a:accent4>
      <a:accent5>
        <a:srgbClr val="5B9BD5"/>
      </a:accent5>
      <a:accent6>
        <a:srgbClr val="70AD47"/>
      </a:accent6>
      <a:hlink>
        <a:srgbClr val="0563C1"/>
      </a:hlink>
      <a:folHlink>
        <a:srgbClr val="954F72"/>
      </a:folHlink>
    </a:clrScheme>
    <a:fontScheme name="School Newsletter">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89706F-81CD-4D67-A17D-8674FB7F6610}">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D5934FDD-F160-4C7B-B1A7-2994B41FFD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B5760C-645C-47F0-9138-A4E265F86B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1</TotalTime>
  <Pages>6</Pages>
  <Words>490</Words>
  <Characters>2794</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Dave Stayte</dc:creator>
  <cp:lastModifiedBy>Jake</cp:lastModifiedBy>
  <cp:revision>2</cp:revision>
  <dcterms:created xsi:type="dcterms:W3CDTF">2026-04-02T10:33:00Z</dcterms:created>
  <dcterms:modified xsi:type="dcterms:W3CDTF">2026-04-02T10:33:00Z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